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212" w:rsidRDefault="003B18A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85725</wp:posOffset>
                </wp:positionH>
                <wp:positionV relativeFrom="paragraph">
                  <wp:posOffset>-243202</wp:posOffset>
                </wp:positionV>
                <wp:extent cx="6327776" cy="714375"/>
                <wp:effectExtent l="0" t="0" r="0" b="9525"/>
                <wp:wrapNone/>
                <wp:docPr id="6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7776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C4EE4" w:rsidRDefault="00BC4EE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72"/>
                                <w:szCs w:val="72"/>
                                <w14:shadow w14:blurRad="50749" w14:dist="51079" w14:dir="2700000" w14:sx="100000" w14:sy="100000" w14:kx="0" w14:ky="0" w14:algn="b">
                                  <w14:srgbClr w14:val="000000"/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72"/>
                                <w:szCs w:val="72"/>
                                <w14:shadow w14:blurRad="50749" w14:dist="51079" w14:dir="2700000" w14:sx="100000" w14:sy="100000" w14:kx="0" w14:ky="0" w14:algn="b">
                                  <w14:srgbClr w14:val="000000"/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Questionnaire Logement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6.75pt;margin-top:-19.15pt;width:498.25pt;height:56.2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" filled="f" stroked="f">
                <v:textbox>
                  <w:txbxContent>
                    <w:p w:rsidR="00BC4EE4" w:rsidRDefault="00BC4EE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72"/>
                          <w:szCs w:val="72"/>
                          <w14:shadow w14:blurRad="50749" w14:dist="51079" w14:dir="2700000" w14:sx="100000" w14:sy="100000" w14:kx="0" w14:ky="0" w14:algn="b">
                            <w14:srgbClr w14:val="000000"/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72"/>
                          <w:szCs w:val="72"/>
                          <w14:shadow w14:blurRad="50749" w14:dist="51079" w14:dir="2700000" w14:sx="100000" w14:sy="100000" w14:kx="0" w14:ky="0" w14:algn="b">
                            <w14:srgbClr w14:val="000000"/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Questionnaire Logement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76212" w:rsidRDefault="00D76212"/>
    <w:p w:rsidR="00D76212" w:rsidRDefault="003B18A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-951865</wp:posOffset>
                </wp:positionH>
                <wp:positionV relativeFrom="paragraph">
                  <wp:posOffset>352425</wp:posOffset>
                </wp:positionV>
                <wp:extent cx="1381125" cy="352425"/>
                <wp:effectExtent l="0" t="0" r="0" b="9525"/>
                <wp:wrapNone/>
                <wp:docPr id="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C4EE4" w:rsidRPr="00490177" w:rsidRDefault="00BC4EE4">
                            <w:pPr>
                              <w:pStyle w:val="Paragraphestandard"/>
                              <w:spacing w:line="240" w:lineRule="auto"/>
                              <w:ind w:left="142" w:right="-602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Fiche réalisée par CEDER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  <w:t>Mise à jour </w:t>
                            </w:r>
                            <w:r w:rsidR="0049017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/</w:t>
                            </w:r>
                            <w:r w:rsidR="0049017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02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/201</w:t>
                            </w:r>
                            <w:r w:rsidR="0049017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-74.95pt;margin-top:27.75pt;width:108.75pt;height:27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" filled="f" stroked="f">
                <v:textbox>
                  <w:txbxContent>
                    <w:p w:rsidR="00BC4EE4" w:rsidRPr="00490177" w:rsidRDefault="00BC4EE4">
                      <w:pPr>
                        <w:pStyle w:val="Paragraphestandard"/>
                        <w:spacing w:line="240" w:lineRule="auto"/>
                        <w:ind w:left="142" w:right="-602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Fiche réalisée par CEDER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  <w:t>Mise à jour </w:t>
                      </w:r>
                      <w:r w:rsidR="00490177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/</w:t>
                      </w:r>
                      <w:r w:rsidR="00490177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02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/201</w:t>
                      </w:r>
                      <w:r w:rsidR="00490177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Titre4EIECar"/>
          <w:rFonts w:eastAsia="Calibri"/>
          <w:color w:val="FF0000"/>
          <w:sz w:val="36"/>
          <w:szCs w:val="36"/>
        </w:rPr>
        <w:tab/>
      </w:r>
      <w:r>
        <w:rPr>
          <w:rStyle w:val="Titre4EIECar"/>
          <w:rFonts w:eastAsia="Calibri"/>
          <w:color w:val="FF0000"/>
          <w:sz w:val="36"/>
          <w:szCs w:val="36"/>
        </w:rPr>
        <w:tab/>
      </w:r>
      <w:r>
        <w:rPr>
          <w:rStyle w:val="Titre4EIECar"/>
          <w:rFonts w:eastAsia="Calibri"/>
          <w:color w:val="FF0000"/>
          <w:sz w:val="36"/>
          <w:szCs w:val="36"/>
        </w:rPr>
        <w:tab/>
      </w:r>
      <w:r>
        <w:rPr>
          <w:rStyle w:val="Titre4EIECar"/>
          <w:rFonts w:ascii="Wingdings 3" w:eastAsia="Wingdings 3" w:hAnsi="Wingdings 3" w:cs="Wingdings 3"/>
          <w:color w:val="FF0000"/>
          <w:sz w:val="36"/>
          <w:szCs w:val="36"/>
          <w:lang w:val="fr-FR"/>
        </w:rPr>
        <w:t></w:t>
      </w:r>
      <w:r>
        <w:rPr>
          <w:rFonts w:ascii="Arial" w:hAnsi="Arial" w:cs="Arial"/>
          <w:b/>
          <w:color w:val="98258D"/>
          <w:sz w:val="36"/>
          <w:szCs w:val="36"/>
        </w:rPr>
        <w:t xml:space="preserve">Projet de rénovation </w:t>
      </w:r>
    </w:p>
    <w:tbl>
      <w:tblPr>
        <w:tblW w:w="7796" w:type="dxa"/>
        <w:tblInd w:w="12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5"/>
        <w:gridCol w:w="2415"/>
        <w:gridCol w:w="4536"/>
      </w:tblGrid>
      <w:tr w:rsidR="00D76212">
        <w:trPr>
          <w:trHeight w:val="481"/>
        </w:trPr>
        <w:tc>
          <w:tcPr>
            <w:tcW w:w="8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3B18A5">
            <w:pPr>
              <w:tabs>
                <w:tab w:val="left" w:pos="7770"/>
              </w:tabs>
              <w:spacing w:after="0" w:line="240" w:lineRule="auto"/>
            </w:pPr>
            <w:r>
              <w:rPr>
                <w:rFonts w:ascii="DIN Alternate Medium" w:hAnsi="DIN Alternate Medium" w:cs="Arial"/>
                <w:b/>
                <w:bCs/>
                <w:noProof/>
                <w:color w:val="9A258F"/>
                <w:sz w:val="50"/>
                <w:szCs w:val="5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-3813</wp:posOffset>
                  </wp:positionH>
                  <wp:positionV relativeFrom="paragraph">
                    <wp:posOffset>-630</wp:posOffset>
                  </wp:positionV>
                  <wp:extent cx="419096" cy="419096"/>
                  <wp:effectExtent l="0" t="0" r="4" b="0"/>
                  <wp:wrapNone/>
                  <wp:docPr id="8" name="Graphique 1" descr="Envelopp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96" cy="41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5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3B18A5">
            <w:pPr>
              <w:tabs>
                <w:tab w:val="left" w:pos="7770"/>
              </w:tabs>
              <w:spacing w:before="120" w:after="120" w:line="240" w:lineRule="auto"/>
              <w:jc w:val="both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NOM / Prénom  </w:t>
            </w:r>
          </w:p>
        </w:tc>
        <w:tc>
          <w:tcPr>
            <w:tcW w:w="453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D76212">
            <w:pPr>
              <w:tabs>
                <w:tab w:val="left" w:pos="7770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6212">
        <w:trPr>
          <w:trHeight w:val="481"/>
        </w:trPr>
        <w:tc>
          <w:tcPr>
            <w:tcW w:w="8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D76212">
            <w:pPr>
              <w:tabs>
                <w:tab w:val="left" w:pos="7770"/>
              </w:tabs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3B18A5">
            <w:pPr>
              <w:tabs>
                <w:tab w:val="left" w:pos="7770"/>
              </w:tabs>
              <w:spacing w:after="0" w:line="240" w:lineRule="auto"/>
              <w:jc w:val="both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Adresse</w:t>
            </w:r>
          </w:p>
        </w:tc>
        <w:tc>
          <w:tcPr>
            <w:tcW w:w="453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D76212">
            <w:pPr>
              <w:tabs>
                <w:tab w:val="left" w:pos="7770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6212">
        <w:trPr>
          <w:trHeight w:val="481"/>
        </w:trPr>
        <w:tc>
          <w:tcPr>
            <w:tcW w:w="8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D76212">
            <w:pPr>
              <w:tabs>
                <w:tab w:val="left" w:pos="7770"/>
              </w:tabs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3B18A5">
            <w:pPr>
              <w:tabs>
                <w:tab w:val="left" w:pos="7770"/>
              </w:tabs>
              <w:spacing w:before="120" w:after="120" w:line="240" w:lineRule="auto"/>
              <w:jc w:val="both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Altitude</w:t>
            </w:r>
          </w:p>
        </w:tc>
        <w:tc>
          <w:tcPr>
            <w:tcW w:w="453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D76212">
            <w:pPr>
              <w:tabs>
                <w:tab w:val="left" w:pos="7770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F17023" w:rsidRPr="00024238" w:rsidRDefault="00F17023">
      <w:pPr>
        <w:pStyle w:val="Titre3EIE"/>
        <w:spacing w:before="120"/>
        <w:ind w:left="0"/>
        <w:rPr>
          <w:rFonts w:ascii="Wingdings 3" w:hAnsi="Wingdings 3"/>
          <w:sz w:val="16"/>
          <w:szCs w:val="16"/>
          <w:lang w:val="fr-FR"/>
        </w:rPr>
      </w:pPr>
    </w:p>
    <w:p w:rsidR="00D76212" w:rsidRDefault="003B18A5">
      <w:pPr>
        <w:pStyle w:val="Titre3EIE"/>
        <w:spacing w:before="120"/>
        <w:ind w:left="0"/>
      </w:pPr>
      <w:r>
        <w:rPr>
          <w:rFonts w:ascii="Wingdings 3" w:hAnsi="Wingdings 3"/>
          <w:lang w:val="fr-FR"/>
        </w:rPr>
        <w:t></w:t>
      </w:r>
      <w:r>
        <w:rPr>
          <w:lang w:val="fr-FR"/>
        </w:rPr>
        <w:t xml:space="preserve"> MOTIVATIONS</w:t>
      </w:r>
    </w:p>
    <w:p w:rsidR="00D76212" w:rsidRDefault="003B18A5">
      <w:pPr>
        <w:tabs>
          <w:tab w:val="left" w:pos="7770"/>
        </w:tabs>
        <w:spacing w:after="120"/>
      </w:pPr>
      <w:r>
        <w:rPr>
          <w:rStyle w:val="Titre4EIECar"/>
          <w:rFonts w:ascii="Wingdings 3" w:eastAsia="Wingdings 3" w:hAnsi="Wingdings 3" w:cs="Wingdings 3"/>
          <w:lang w:val="fr-FR"/>
        </w:rPr>
        <w:t></w:t>
      </w:r>
      <w:r>
        <w:rPr>
          <w:rStyle w:val="Titre4EIECar"/>
          <w:rFonts w:eastAsia="Calibri"/>
          <w:lang w:val="fr-FR"/>
        </w:rPr>
        <w:t xml:space="preserve"> </w:t>
      </w:r>
      <w:r>
        <w:rPr>
          <w:rStyle w:val="Titre4EIECar"/>
          <w:rFonts w:eastAsia="Calibri"/>
          <w:b w:val="0"/>
          <w:color w:val="auto"/>
          <w:lang w:val="fr-FR"/>
        </w:rPr>
        <w:t>Quels sont les travaux prévus dans le cadre de la rénovation de votre logement ?</w:t>
      </w:r>
      <w:r>
        <w:rPr>
          <w:rFonts w:ascii="Arial" w:hAnsi="Arial" w:cs="Arial"/>
          <w:b/>
          <w:color w:val="000000"/>
          <w:sz w:val="20"/>
          <w:szCs w:val="20"/>
        </w:rPr>
        <w:t> 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D76212" w:rsidTr="00024238">
        <w:trPr>
          <w:trHeight w:val="360"/>
        </w:trPr>
        <w:tc>
          <w:tcPr>
            <w:tcW w:w="9062" w:type="dxa"/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Default="00D76212">
            <w:pPr>
              <w:tabs>
                <w:tab w:val="left" w:pos="7770"/>
              </w:tabs>
              <w:spacing w:before="120" w:after="12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6212">
        <w:tc>
          <w:tcPr>
            <w:tcW w:w="9062" w:type="dxa"/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Default="00D76212">
            <w:pPr>
              <w:tabs>
                <w:tab w:val="left" w:pos="7770"/>
              </w:tabs>
              <w:spacing w:before="120" w:after="12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76212" w:rsidRDefault="003B18A5">
      <w:pPr>
        <w:tabs>
          <w:tab w:val="left" w:pos="7770"/>
        </w:tabs>
        <w:spacing w:before="120" w:after="120"/>
      </w:pPr>
      <w:r>
        <w:rPr>
          <w:rStyle w:val="Titre4EIECar"/>
          <w:rFonts w:ascii="Wingdings 3" w:eastAsia="Wingdings 3" w:hAnsi="Wingdings 3" w:cs="Wingdings 3"/>
          <w:lang w:val="fr-FR"/>
        </w:rPr>
        <w:t></w:t>
      </w:r>
      <w:r>
        <w:rPr>
          <w:rStyle w:val="Titre4EIECar"/>
          <w:rFonts w:eastAsia="Calibri"/>
          <w:lang w:val="fr-FR"/>
        </w:rPr>
        <w:t xml:space="preserve"> </w:t>
      </w:r>
      <w:r>
        <w:rPr>
          <w:rStyle w:val="Titre4EIECar"/>
          <w:rFonts w:eastAsia="Calibri"/>
          <w:b w:val="0"/>
          <w:color w:val="auto"/>
          <w:lang w:val="fr-FR"/>
        </w:rPr>
        <w:t>Souhaitez-vous réaliser les travaux ou les faire réaliser par des professionnels ?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D76212">
        <w:tc>
          <w:tcPr>
            <w:tcW w:w="9062" w:type="dxa"/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Default="00D76212">
            <w:pPr>
              <w:tabs>
                <w:tab w:val="left" w:pos="7770"/>
              </w:tabs>
              <w:spacing w:before="120" w:after="12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76212" w:rsidRDefault="003B18A5">
      <w:pPr>
        <w:tabs>
          <w:tab w:val="left" w:pos="7770"/>
        </w:tabs>
        <w:spacing w:before="120" w:after="120"/>
      </w:pPr>
      <w:r>
        <w:rPr>
          <w:rStyle w:val="Titre4EIECar"/>
          <w:rFonts w:ascii="Wingdings 3" w:eastAsia="Wingdings 3" w:hAnsi="Wingdings 3" w:cs="Wingdings 3"/>
          <w:lang w:val="fr-FR"/>
        </w:rPr>
        <w:t></w:t>
      </w:r>
      <w:r>
        <w:rPr>
          <w:rStyle w:val="Titre4EIECar"/>
          <w:rFonts w:eastAsia="Calibri"/>
          <w:lang w:val="fr-FR"/>
        </w:rPr>
        <w:t xml:space="preserve"> </w:t>
      </w:r>
      <w:r>
        <w:rPr>
          <w:rStyle w:val="Titre4EIECar"/>
          <w:rFonts w:eastAsia="Calibri"/>
          <w:b w:val="0"/>
          <w:color w:val="auto"/>
          <w:lang w:val="fr-FR"/>
        </w:rPr>
        <w:t>Quel est le revenu fiscal de référence de votre foyer ? Combien de personnes ?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D76212">
        <w:tc>
          <w:tcPr>
            <w:tcW w:w="9062" w:type="dxa"/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Default="00D76212">
            <w:pPr>
              <w:tabs>
                <w:tab w:val="left" w:pos="7770"/>
              </w:tabs>
              <w:spacing w:before="120" w:after="12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F17023" w:rsidRPr="00024238" w:rsidRDefault="00F17023">
      <w:pPr>
        <w:pStyle w:val="Titre3EIE"/>
        <w:spacing w:before="120"/>
        <w:ind w:left="0"/>
        <w:rPr>
          <w:rFonts w:ascii="Wingdings 3" w:hAnsi="Wingdings 3"/>
          <w:sz w:val="16"/>
          <w:szCs w:val="16"/>
          <w:lang w:val="fr-FR"/>
        </w:rPr>
      </w:pPr>
    </w:p>
    <w:p w:rsidR="00D76212" w:rsidRDefault="003B18A5">
      <w:pPr>
        <w:pStyle w:val="Titre3EIE"/>
        <w:spacing w:before="120"/>
        <w:ind w:left="0"/>
      </w:pPr>
      <w:r>
        <w:rPr>
          <w:rFonts w:ascii="Wingdings 3" w:hAnsi="Wingdings 3"/>
          <w:lang w:val="fr-FR"/>
        </w:rPr>
        <w:t></w:t>
      </w:r>
      <w:r>
        <w:rPr>
          <w:rFonts w:ascii="Wingdings 3" w:hAnsi="Wingdings 3"/>
          <w:lang w:val="fr-FR"/>
        </w:rPr>
        <w:t></w:t>
      </w:r>
      <w:r>
        <w:rPr>
          <w:rFonts w:cs="Arial"/>
          <w:lang w:val="fr-FR"/>
        </w:rPr>
        <w:t>DESCRIPTION GENERALE</w:t>
      </w:r>
    </w:p>
    <w:tbl>
      <w:tblPr>
        <w:tblW w:w="90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9"/>
        <w:gridCol w:w="1701"/>
        <w:gridCol w:w="2408"/>
        <w:gridCol w:w="2409"/>
      </w:tblGrid>
      <w:tr w:rsidR="00D76212">
        <w:tc>
          <w:tcPr>
            <w:tcW w:w="25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004A99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tabs>
                <w:tab w:val="left" w:pos="7770"/>
              </w:tabs>
              <w:spacing w:before="48" w:after="48" w:line="240" w:lineRule="auto"/>
              <w:jc w:val="righ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16F2C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Appartement 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004A99"/>
              <w:bottom w:val="single" w:sz="18" w:space="0" w:color="FFFFFF"/>
              <w:right w:val="single" w:sz="18" w:space="0" w:color="004A99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tabs>
                <w:tab w:val="left" w:pos="7770"/>
              </w:tabs>
              <w:spacing w:before="48" w:after="48" w:line="240" w:lineRule="auto"/>
              <w:jc w:val="both"/>
              <w:rPr>
                <w:sz w:val="20"/>
                <w:szCs w:val="20"/>
              </w:rPr>
            </w:pPr>
            <w:r w:rsidRPr="00116F2C">
              <w:rPr>
                <w:rFonts w:ascii="Arial" w:hAnsi="Arial" w:cs="Arial"/>
                <w:b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-5084</wp:posOffset>
                      </wp:positionH>
                      <wp:positionV relativeFrom="paragraph">
                        <wp:posOffset>53977</wp:posOffset>
                      </wp:positionV>
                      <wp:extent cx="75566" cy="75566"/>
                      <wp:effectExtent l="0" t="0" r="19684" b="19684"/>
                      <wp:wrapNone/>
                      <wp:docPr id="9" name="Rectangle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AAAC13" id="Rectangle 320" o:spid="_x0000_s1026" style="position:absolute;margin-left:-.4pt;margin-top:4.25pt;width:5.95pt;height:5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" strokeweight=".26467mm"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2408" w:type="dxa"/>
            <w:tcBorders>
              <w:top w:val="single" w:sz="18" w:space="0" w:color="FFFFFF"/>
              <w:left w:val="single" w:sz="18" w:space="0" w:color="004A99"/>
              <w:bottom w:val="single" w:sz="18" w:space="0" w:color="FFFFFF"/>
              <w:right w:val="single" w:sz="18" w:space="0" w:color="004A99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tabs>
                <w:tab w:val="left" w:pos="7770"/>
              </w:tabs>
              <w:spacing w:before="48" w:after="48" w:line="240" w:lineRule="auto"/>
              <w:jc w:val="righ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16F2C">
              <w:rPr>
                <w:rFonts w:ascii="Arial" w:hAnsi="Arial" w:cs="Arial"/>
                <w:b/>
                <w:color w:val="FFFFFF"/>
                <w:sz w:val="20"/>
                <w:szCs w:val="20"/>
              </w:rPr>
              <w:t>Maison individuelle</w:t>
            </w:r>
          </w:p>
        </w:tc>
        <w:tc>
          <w:tcPr>
            <w:tcW w:w="2409" w:type="dxa"/>
            <w:tcBorders>
              <w:top w:val="single" w:sz="18" w:space="0" w:color="FFFFFF"/>
              <w:left w:val="single" w:sz="18" w:space="0" w:color="004A99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Default="003B18A5">
            <w:pPr>
              <w:tabs>
                <w:tab w:val="left" w:pos="7770"/>
              </w:tabs>
              <w:spacing w:before="48" w:after="48" w:line="240" w:lineRule="auto"/>
            </w:pPr>
            <w:r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-36191</wp:posOffset>
                      </wp:positionH>
                      <wp:positionV relativeFrom="paragraph">
                        <wp:posOffset>53977</wp:posOffset>
                      </wp:positionV>
                      <wp:extent cx="75566" cy="75566"/>
                      <wp:effectExtent l="0" t="0" r="19684" b="19684"/>
                      <wp:wrapThrough wrapText="bothSides">
                        <wp:wrapPolygon edited="0">
                          <wp:start x="0" y="0"/>
                          <wp:lineTo x="0" y="21782"/>
                          <wp:lineTo x="21782" y="21782"/>
                          <wp:lineTo x="21782" y="0"/>
                          <wp:lineTo x="0" y="0"/>
                        </wp:wrapPolygon>
                      </wp:wrapThrough>
                      <wp:docPr id="10" name="Rectangl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31BC4F" id="Rectangle 321" o:spid="_x0000_s1026" style="position:absolute;margin-left:-2.85pt;margin-top:4.25pt;width:5.95pt;height:5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" strokeweight=".26467mm">
                      <v:textbox inset="0,0,0,0"/>
                      <w10:wrap type="through"/>
                    </v:rect>
                  </w:pict>
                </mc:Fallback>
              </mc:AlternateContent>
            </w:r>
          </w:p>
        </w:tc>
      </w:tr>
      <w:tr w:rsidR="00D76212">
        <w:tc>
          <w:tcPr>
            <w:tcW w:w="25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116F2C">
              <w:rPr>
                <w:rFonts w:ascii="Arial" w:hAnsi="Arial" w:cs="Arial"/>
                <w:sz w:val="20"/>
                <w:szCs w:val="20"/>
              </w:rPr>
              <w:t>Surface habitable (m²) :</w:t>
            </w:r>
          </w:p>
        </w:tc>
        <w:tc>
          <w:tcPr>
            <w:tcW w:w="6518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D76212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6212">
        <w:tc>
          <w:tcPr>
            <w:tcW w:w="25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116F2C">
              <w:rPr>
                <w:rFonts w:ascii="Arial" w:hAnsi="Arial" w:cs="Arial"/>
                <w:sz w:val="20"/>
                <w:szCs w:val="20"/>
              </w:rPr>
              <w:t>Année de construction :</w:t>
            </w:r>
          </w:p>
        </w:tc>
        <w:tc>
          <w:tcPr>
            <w:tcW w:w="6518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D76212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6212">
        <w:tc>
          <w:tcPr>
            <w:tcW w:w="25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116F2C">
              <w:rPr>
                <w:rFonts w:ascii="Arial" w:hAnsi="Arial" w:cs="Arial"/>
                <w:sz w:val="20"/>
                <w:szCs w:val="20"/>
              </w:rPr>
              <w:t>Nombre d’occupants</w:t>
            </w:r>
          </w:p>
        </w:tc>
        <w:tc>
          <w:tcPr>
            <w:tcW w:w="6518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D76212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6212">
        <w:tc>
          <w:tcPr>
            <w:tcW w:w="25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116F2C">
              <w:rPr>
                <w:rFonts w:ascii="Arial" w:hAnsi="Arial" w:cs="Arial"/>
                <w:sz w:val="20"/>
                <w:szCs w:val="20"/>
              </w:rPr>
              <w:t xml:space="preserve">Nombre de </w:t>
            </w:r>
            <w:r w:rsidR="0053503E">
              <w:rPr>
                <w:rFonts w:ascii="Arial" w:hAnsi="Arial" w:cs="Arial"/>
                <w:sz w:val="20"/>
                <w:szCs w:val="20"/>
              </w:rPr>
              <w:t>n</w:t>
            </w:r>
            <w:r w:rsidRPr="00116F2C">
              <w:rPr>
                <w:rFonts w:ascii="Arial" w:hAnsi="Arial" w:cs="Arial"/>
                <w:sz w:val="20"/>
                <w:szCs w:val="20"/>
              </w:rPr>
              <w:t>iveaux :</w:t>
            </w:r>
          </w:p>
        </w:tc>
        <w:tc>
          <w:tcPr>
            <w:tcW w:w="6518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D76212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6212">
        <w:tc>
          <w:tcPr>
            <w:tcW w:w="2529" w:type="dxa"/>
            <w:tcBorders>
              <w:top w:val="single" w:sz="18" w:space="0" w:color="FFFFFF"/>
              <w:lef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116F2C">
              <w:rPr>
                <w:rFonts w:ascii="Arial" w:hAnsi="Arial" w:cs="Arial"/>
                <w:sz w:val="20"/>
                <w:szCs w:val="20"/>
              </w:rPr>
              <w:t>Hauteur sous plafond :</w:t>
            </w:r>
          </w:p>
        </w:tc>
        <w:tc>
          <w:tcPr>
            <w:tcW w:w="1701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tabs>
                <w:tab w:val="left" w:pos="7770"/>
              </w:tabs>
              <w:spacing w:before="48" w:after="48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16F2C">
              <w:rPr>
                <w:rFonts w:ascii="Arial" w:hAnsi="Arial" w:cs="Arial"/>
                <w:sz w:val="20"/>
                <w:szCs w:val="20"/>
              </w:rPr>
              <w:t>RDC</w:t>
            </w:r>
          </w:p>
        </w:tc>
        <w:tc>
          <w:tcPr>
            <w:tcW w:w="24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D76212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Default="003B18A5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m</w:t>
            </w:r>
            <w:proofErr w:type="gramEnd"/>
          </w:p>
        </w:tc>
      </w:tr>
      <w:tr w:rsidR="00D76212">
        <w:tc>
          <w:tcPr>
            <w:tcW w:w="2529" w:type="dxa"/>
            <w:tcBorders>
              <w:lef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D76212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tabs>
                <w:tab w:val="left" w:pos="7770"/>
              </w:tabs>
              <w:spacing w:before="48" w:after="48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16F2C">
              <w:rPr>
                <w:rFonts w:ascii="Arial" w:hAnsi="Arial" w:cs="Arial"/>
                <w:sz w:val="20"/>
                <w:szCs w:val="20"/>
              </w:rPr>
              <w:t>R+1</w:t>
            </w:r>
          </w:p>
        </w:tc>
        <w:tc>
          <w:tcPr>
            <w:tcW w:w="24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D76212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Default="003B18A5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m</w:t>
            </w:r>
            <w:proofErr w:type="gramEnd"/>
          </w:p>
        </w:tc>
      </w:tr>
      <w:tr w:rsidR="00D76212">
        <w:tc>
          <w:tcPr>
            <w:tcW w:w="2529" w:type="dxa"/>
            <w:tcBorders>
              <w:lef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D76212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tabs>
                <w:tab w:val="left" w:pos="7770"/>
              </w:tabs>
              <w:spacing w:before="48" w:after="48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16F2C">
              <w:rPr>
                <w:rFonts w:ascii="Arial" w:hAnsi="Arial" w:cs="Arial"/>
                <w:sz w:val="20"/>
                <w:szCs w:val="20"/>
              </w:rPr>
              <w:t>R+2</w:t>
            </w:r>
          </w:p>
        </w:tc>
        <w:tc>
          <w:tcPr>
            <w:tcW w:w="24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D76212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Default="003B18A5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m</w:t>
            </w:r>
            <w:proofErr w:type="gramEnd"/>
          </w:p>
        </w:tc>
      </w:tr>
      <w:tr w:rsidR="00D76212">
        <w:tc>
          <w:tcPr>
            <w:tcW w:w="2529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D76212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tabs>
                <w:tab w:val="left" w:pos="7770"/>
              </w:tabs>
              <w:spacing w:before="48" w:after="48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16F2C">
              <w:rPr>
                <w:rFonts w:ascii="Arial" w:hAnsi="Arial" w:cs="Arial"/>
                <w:sz w:val="20"/>
                <w:szCs w:val="20"/>
              </w:rPr>
              <w:t>R+3</w:t>
            </w:r>
          </w:p>
        </w:tc>
        <w:tc>
          <w:tcPr>
            <w:tcW w:w="24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D76212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Default="003B18A5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m</w:t>
            </w:r>
            <w:proofErr w:type="gramEnd"/>
          </w:p>
        </w:tc>
      </w:tr>
    </w:tbl>
    <w:p w:rsidR="00D76212" w:rsidRPr="00BA302E" w:rsidRDefault="003B18A5" w:rsidP="00BA302E">
      <w:pPr>
        <w:tabs>
          <w:tab w:val="left" w:pos="5387"/>
        </w:tabs>
        <w:spacing w:after="0"/>
        <w:ind w:firstLine="992"/>
        <w:rPr>
          <w:rStyle w:val="Titre4EIECar"/>
          <w:rFonts w:eastAsia="Calibri"/>
          <w:sz w:val="12"/>
          <w:szCs w:val="12"/>
          <w:lang w:val="fr-FR"/>
        </w:rPr>
      </w:pPr>
      <w:r w:rsidRPr="00BA302E">
        <w:rPr>
          <w:rStyle w:val="Titre4EIECar"/>
          <w:rFonts w:eastAsia="Calibri"/>
          <w:sz w:val="12"/>
          <w:szCs w:val="12"/>
          <w:lang w:val="fr-FR"/>
        </w:rPr>
        <w:t xml:space="preserve"> </w:t>
      </w:r>
    </w:p>
    <w:tbl>
      <w:tblPr>
        <w:tblW w:w="90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3"/>
        <w:gridCol w:w="1248"/>
        <w:gridCol w:w="283"/>
        <w:gridCol w:w="4678"/>
        <w:gridCol w:w="1415"/>
      </w:tblGrid>
      <w:tr w:rsidR="00BA302E" w:rsidTr="00316BC8">
        <w:tc>
          <w:tcPr>
            <w:tcW w:w="2671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02E" w:rsidRPr="00116F2C" w:rsidRDefault="00BA302E" w:rsidP="00BC4EE4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Température de consigne</w:t>
            </w:r>
            <w:r w:rsidRPr="00116F2C">
              <w:rPr>
                <w:rFonts w:ascii="Arial" w:hAnsi="Arial" w:cs="Arial"/>
                <w:sz w:val="20"/>
                <w:szCs w:val="20"/>
              </w:rPr>
              <w:t xml:space="preserve"> :</w:t>
            </w:r>
          </w:p>
        </w:tc>
        <w:tc>
          <w:tcPr>
            <w:tcW w:w="6376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02E" w:rsidRPr="00116F2C" w:rsidRDefault="00BA302E" w:rsidP="00BC4EE4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6BC8" w:rsidTr="00316BC8">
        <w:tc>
          <w:tcPr>
            <w:tcW w:w="2671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BC8" w:rsidRDefault="00316BC8" w:rsidP="00BA302E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Consommation d’eau</w:t>
            </w:r>
          </w:p>
        </w:tc>
        <w:tc>
          <w:tcPr>
            <w:tcW w:w="6376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BC8" w:rsidRPr="00116F2C" w:rsidRDefault="00316BC8" w:rsidP="00BA302E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Taille de la baignoire :</w: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</w:t>
            </w: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383B6497" wp14:editId="598ECE2B">
                      <wp:extent cx="75566" cy="75566"/>
                      <wp:effectExtent l="0" t="0" r="19684" b="19684"/>
                      <wp:docPr id="22" name="Rectangle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64033D" id="Rectangle 46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120 L</w: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  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5688353D" wp14:editId="426F5B66">
                      <wp:extent cx="75566" cy="75566"/>
                      <wp:effectExtent l="0" t="0" r="19684" b="19684"/>
                      <wp:docPr id="66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A69D18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D43CwrsBAACM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200 L</w: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   </w:t>
            </w: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451223A8" wp14:editId="63EEC86F">
                      <wp:extent cx="75566" cy="75566"/>
                      <wp:effectExtent l="0" t="0" r="19684" b="19684"/>
                      <wp:docPr id="67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15BA17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L2mz2+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00 L</w:t>
            </w:r>
          </w:p>
        </w:tc>
      </w:tr>
      <w:tr w:rsidR="00316BC8" w:rsidTr="00BC4EE4">
        <w:tc>
          <w:tcPr>
            <w:tcW w:w="1423" w:type="dxa"/>
            <w:tcBorders>
              <w:top w:val="single" w:sz="18" w:space="0" w:color="FFFFFF"/>
              <w:lef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BC8" w:rsidRDefault="00316BC8" w:rsidP="00316BC8">
            <w:pPr>
              <w:tabs>
                <w:tab w:val="left" w:pos="7770"/>
              </w:tabs>
              <w:spacing w:before="48" w:after="48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6193C9"/>
          </w:tcPr>
          <w:p w:rsidR="00316BC8" w:rsidRDefault="00316BC8" w:rsidP="00316BC8">
            <w:pPr>
              <w:tabs>
                <w:tab w:val="left" w:pos="7770"/>
              </w:tabs>
              <w:spacing w:before="48" w:after="48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Nb de douches/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4678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6193C9"/>
          </w:tcPr>
          <w:p w:rsidR="00316BC8" w:rsidRPr="00116F2C" w:rsidRDefault="00316BC8" w:rsidP="00316BC8">
            <w:pPr>
              <w:tabs>
                <w:tab w:val="left" w:pos="7770"/>
              </w:tabs>
              <w:spacing w:before="48" w:after="48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durée</w:t>
            </w:r>
            <w:proofErr w:type="gramEnd"/>
          </w:p>
        </w:tc>
        <w:tc>
          <w:tcPr>
            <w:tcW w:w="1415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BC8" w:rsidRPr="00116F2C" w:rsidRDefault="00316BC8" w:rsidP="00316BC8">
            <w:pPr>
              <w:tabs>
                <w:tab w:val="left" w:pos="7770"/>
              </w:tabs>
              <w:spacing w:before="48" w:after="48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Nb de bains/mois</w:t>
            </w:r>
          </w:p>
        </w:tc>
      </w:tr>
      <w:tr w:rsidR="00316BC8" w:rsidTr="00BC4EE4">
        <w:tc>
          <w:tcPr>
            <w:tcW w:w="1423" w:type="dxa"/>
            <w:tcBorders>
              <w:top w:val="single" w:sz="18" w:space="0" w:color="FFFFFF"/>
              <w:lef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BC8" w:rsidRPr="00116F2C" w:rsidRDefault="00316BC8" w:rsidP="00316BC8">
            <w:pPr>
              <w:tabs>
                <w:tab w:val="left" w:pos="7770"/>
              </w:tabs>
              <w:spacing w:before="48" w:after="48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Occupant 1</w:t>
            </w:r>
          </w:p>
        </w:tc>
        <w:tc>
          <w:tcPr>
            <w:tcW w:w="1531" w:type="dxa"/>
            <w:gridSpan w:val="2"/>
            <w:tcBorders>
              <w:left w:val="single" w:sz="18" w:space="0" w:color="FFFFFF"/>
              <w:right w:val="single" w:sz="18" w:space="0" w:color="FFFFFF"/>
            </w:tcBorders>
            <w:shd w:val="clear" w:color="auto" w:fill="6193C9"/>
          </w:tcPr>
          <w:p w:rsidR="00316BC8" w:rsidRPr="00BC4EE4" w:rsidRDefault="00316BC8" w:rsidP="00316BC8">
            <w:pPr>
              <w:tabs>
                <w:tab w:val="left" w:pos="7770"/>
              </w:tabs>
              <w:spacing w:before="48" w:after="48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193C9"/>
          </w:tcPr>
          <w:p w:rsidR="00316BC8" w:rsidRPr="00BC4EE4" w:rsidRDefault="00BC4EE4" w:rsidP="00316BC8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316BC8"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10177DC5" wp14:editId="7040A676">
                      <wp:extent cx="75566" cy="75566"/>
                      <wp:effectExtent l="0" t="0" r="19684" b="19684"/>
                      <wp:docPr id="68" name="Rectangle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20F0C0" id="Rectangle 46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="00316BC8"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3-5 min   </w:t>
            </w:r>
            <w:r w:rsidR="00316BC8"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7B3EEA09" wp14:editId="37A54E23">
                      <wp:extent cx="75566" cy="75566"/>
                      <wp:effectExtent l="0" t="0" r="19684" b="19684"/>
                      <wp:docPr id="165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528FFF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CRVBnq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="00316BC8"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6-9 min   </w:t>
            </w:r>
            <w:r w:rsidR="00316BC8"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5BB359B9" wp14:editId="0A85F337">
                      <wp:extent cx="75566" cy="75566"/>
                      <wp:effectExtent l="0" t="0" r="19684" b="19684"/>
                      <wp:docPr id="175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BDEC23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visRf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="00316BC8"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10-12 min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="00316BC8"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316BC8"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6562D20B" wp14:editId="1B20EE7B">
                      <wp:extent cx="75566" cy="75566"/>
                      <wp:effectExtent l="0" t="0" r="19684" b="19684"/>
                      <wp:docPr id="186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A5A8D9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JAUiX+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="00316BC8"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˃ 12 min</w:t>
            </w:r>
          </w:p>
        </w:tc>
        <w:tc>
          <w:tcPr>
            <w:tcW w:w="1415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BC8" w:rsidRPr="00116F2C" w:rsidRDefault="00316BC8" w:rsidP="00316BC8">
            <w:pPr>
              <w:tabs>
                <w:tab w:val="left" w:pos="7770"/>
              </w:tabs>
              <w:spacing w:before="48" w:after="48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6BC8" w:rsidTr="00BC4EE4">
        <w:tc>
          <w:tcPr>
            <w:tcW w:w="1423" w:type="dxa"/>
            <w:tcBorders>
              <w:lef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BC8" w:rsidRPr="00116F2C" w:rsidRDefault="00316BC8" w:rsidP="00316BC8">
            <w:pPr>
              <w:tabs>
                <w:tab w:val="left" w:pos="7770"/>
              </w:tabs>
              <w:spacing w:before="48" w:after="48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Occupant 2</w:t>
            </w:r>
          </w:p>
        </w:tc>
        <w:tc>
          <w:tcPr>
            <w:tcW w:w="1531" w:type="dxa"/>
            <w:gridSpan w:val="2"/>
            <w:tcBorders>
              <w:left w:val="single" w:sz="18" w:space="0" w:color="FFFFFF"/>
              <w:right w:val="single" w:sz="18" w:space="0" w:color="FFFFFF"/>
            </w:tcBorders>
            <w:shd w:val="clear" w:color="auto" w:fill="6193C9"/>
          </w:tcPr>
          <w:p w:rsidR="00316BC8" w:rsidRPr="00116F2C" w:rsidRDefault="00316BC8" w:rsidP="00316BC8">
            <w:pPr>
              <w:tabs>
                <w:tab w:val="left" w:pos="7770"/>
              </w:tabs>
              <w:spacing w:before="48" w:after="48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193C9"/>
          </w:tcPr>
          <w:p w:rsidR="00316BC8" w:rsidRPr="00116F2C" w:rsidRDefault="00BC4EE4" w:rsidP="00316BC8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2AA4BD6B" wp14:editId="0D037CCE">
                      <wp:extent cx="75566" cy="75566"/>
                      <wp:effectExtent l="0" t="0" r="19684" b="19684"/>
                      <wp:docPr id="195" name="Rectangle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78A8E7" id="Rectangle 46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JmflrrsBAACN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3-5 min   </w:t>
            </w:r>
            <w:r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59D79086" wp14:editId="3DD04C88">
                      <wp:extent cx="75566" cy="75566"/>
                      <wp:effectExtent l="0" t="0" r="19684" b="19684"/>
                      <wp:docPr id="196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82BCBC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BvLS1q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6-9 min   </w:t>
            </w:r>
            <w:r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7B14CDCD" wp14:editId="68282DDA">
                      <wp:extent cx="75566" cy="75566"/>
                      <wp:effectExtent l="0" t="0" r="19684" b="19684"/>
                      <wp:docPr id="197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856C64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p4Eb3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10-12 min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6873F21D" wp14:editId="431C2E48">
                      <wp:extent cx="75566" cy="75566"/>
                      <wp:effectExtent l="0" t="0" r="19684" b="19684"/>
                      <wp:docPr id="198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F9AE62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GJwuWq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˃ 12 min</w:t>
            </w:r>
          </w:p>
        </w:tc>
        <w:tc>
          <w:tcPr>
            <w:tcW w:w="1415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BC8" w:rsidRDefault="00316BC8" w:rsidP="00316BC8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16BC8" w:rsidTr="00BC4EE4">
        <w:tc>
          <w:tcPr>
            <w:tcW w:w="1423" w:type="dxa"/>
            <w:tcBorders>
              <w:lef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BC8" w:rsidRPr="00116F2C" w:rsidRDefault="00316BC8" w:rsidP="00316BC8">
            <w:pPr>
              <w:tabs>
                <w:tab w:val="left" w:pos="7770"/>
              </w:tabs>
              <w:spacing w:before="48" w:after="48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Occupant 3</w:t>
            </w:r>
          </w:p>
        </w:tc>
        <w:tc>
          <w:tcPr>
            <w:tcW w:w="1531" w:type="dxa"/>
            <w:gridSpan w:val="2"/>
            <w:tcBorders>
              <w:left w:val="single" w:sz="18" w:space="0" w:color="FFFFFF"/>
              <w:right w:val="single" w:sz="18" w:space="0" w:color="FFFFFF"/>
            </w:tcBorders>
            <w:shd w:val="clear" w:color="auto" w:fill="6193C9"/>
          </w:tcPr>
          <w:p w:rsidR="00316BC8" w:rsidRPr="00116F2C" w:rsidRDefault="00316BC8" w:rsidP="00316BC8">
            <w:pPr>
              <w:tabs>
                <w:tab w:val="left" w:pos="7770"/>
              </w:tabs>
              <w:spacing w:before="48" w:after="48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193C9"/>
          </w:tcPr>
          <w:p w:rsidR="00316BC8" w:rsidRPr="00116F2C" w:rsidRDefault="00BC4EE4" w:rsidP="00316BC8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2AA4BD6B" wp14:editId="0D037CCE">
                      <wp:extent cx="75566" cy="75566"/>
                      <wp:effectExtent l="0" t="0" r="19684" b="19684"/>
                      <wp:docPr id="199" name="Rectangle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56C7AA" id="Rectangle 46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eo18H7sBAACN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3-5 min   </w:t>
            </w:r>
            <w:r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59D79086" wp14:editId="3DD04C88">
                      <wp:extent cx="75566" cy="75566"/>
                      <wp:effectExtent l="0" t="0" r="19684" b="19684"/>
                      <wp:docPr id="200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91886F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D6z8ly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6-9 min   </w:t>
            </w:r>
            <w:r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7B14CDCD" wp14:editId="68282DDA">
                      <wp:extent cx="75566" cy="75566"/>
                      <wp:effectExtent l="0" t="0" r="19684" b="19684"/>
                      <wp:docPr id="201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63AD41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IyY//G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10-12 min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6873F21D" wp14:editId="431C2E48">
                      <wp:extent cx="75566" cy="75566"/>
                      <wp:effectExtent l="0" t="0" r="19684" b="19684"/>
                      <wp:docPr id="202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47B791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Bvimd2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˃ 12 min</w:t>
            </w:r>
          </w:p>
        </w:tc>
        <w:tc>
          <w:tcPr>
            <w:tcW w:w="1415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BC8" w:rsidRDefault="00316BC8" w:rsidP="00316BC8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16BC8" w:rsidTr="00BC4EE4">
        <w:tc>
          <w:tcPr>
            <w:tcW w:w="1423" w:type="dxa"/>
            <w:tcBorders>
              <w:lef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BC8" w:rsidRPr="00116F2C" w:rsidRDefault="00316BC8" w:rsidP="00316BC8">
            <w:pPr>
              <w:tabs>
                <w:tab w:val="left" w:pos="7770"/>
              </w:tabs>
              <w:spacing w:before="48" w:after="48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Occupant 4</w:t>
            </w:r>
          </w:p>
        </w:tc>
        <w:tc>
          <w:tcPr>
            <w:tcW w:w="1531" w:type="dxa"/>
            <w:gridSpan w:val="2"/>
            <w:tcBorders>
              <w:left w:val="single" w:sz="18" w:space="0" w:color="FFFFFF"/>
              <w:right w:val="single" w:sz="18" w:space="0" w:color="FFFFFF"/>
            </w:tcBorders>
            <w:shd w:val="clear" w:color="auto" w:fill="6193C9"/>
          </w:tcPr>
          <w:p w:rsidR="00316BC8" w:rsidRPr="00116F2C" w:rsidRDefault="00316BC8" w:rsidP="00316BC8">
            <w:pPr>
              <w:tabs>
                <w:tab w:val="left" w:pos="7770"/>
              </w:tabs>
              <w:spacing w:before="48" w:after="48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193C9"/>
          </w:tcPr>
          <w:p w:rsidR="00316BC8" w:rsidRPr="00116F2C" w:rsidRDefault="00BC4EE4" w:rsidP="00316BC8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2AA4BD6B" wp14:editId="0D037CCE">
                      <wp:extent cx="75566" cy="75566"/>
                      <wp:effectExtent l="0" t="0" r="19684" b="19684"/>
                      <wp:docPr id="203" name="Rectangle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E6C16C" id="Rectangle 46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AMfXKi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3-5 min   </w:t>
            </w:r>
            <w:r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59D79086" wp14:editId="3DD04C88">
                      <wp:extent cx="75566" cy="75566"/>
                      <wp:effectExtent l="0" t="0" r="19684" b="19684"/>
                      <wp:docPr id="204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6D5D21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A1F1WF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6-9 min   </w:t>
            </w:r>
            <w:r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7B14CDCD" wp14:editId="68282DDA">
                      <wp:extent cx="75566" cy="75566"/>
                      <wp:effectExtent l="0" t="0" r="19684" b="19684"/>
                      <wp:docPr id="205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3561F2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HPFgo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10-12 min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6873F21D" wp14:editId="431C2E48">
                      <wp:extent cx="75566" cy="75566"/>
                      <wp:effectExtent l="0" t="0" r="19684" b="19684"/>
                      <wp:docPr id="206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361BA1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BBGPgS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˃ 12 min</w:t>
            </w:r>
          </w:p>
        </w:tc>
        <w:tc>
          <w:tcPr>
            <w:tcW w:w="1415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BC8" w:rsidRDefault="00316BC8" w:rsidP="00316BC8">
            <w:pPr>
              <w:tabs>
                <w:tab w:val="left" w:pos="777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16BC8" w:rsidTr="00BC4EE4">
        <w:tc>
          <w:tcPr>
            <w:tcW w:w="1423" w:type="dxa"/>
            <w:tcBorders>
              <w:lef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BC8" w:rsidRDefault="00316BC8" w:rsidP="00316BC8">
            <w:pPr>
              <w:tabs>
                <w:tab w:val="left" w:pos="7770"/>
              </w:tabs>
              <w:spacing w:before="48" w:after="48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Occupant 5</w:t>
            </w:r>
          </w:p>
        </w:tc>
        <w:tc>
          <w:tcPr>
            <w:tcW w:w="1531" w:type="dxa"/>
            <w:gridSpan w:val="2"/>
            <w:tcBorders>
              <w:left w:val="single" w:sz="18" w:space="0" w:color="FFFFFF"/>
              <w:right w:val="single" w:sz="18" w:space="0" w:color="FFFFFF"/>
            </w:tcBorders>
            <w:shd w:val="clear" w:color="auto" w:fill="6193C9"/>
          </w:tcPr>
          <w:p w:rsidR="00316BC8" w:rsidRDefault="00316BC8" w:rsidP="00316BC8">
            <w:pPr>
              <w:tabs>
                <w:tab w:val="left" w:pos="7770"/>
              </w:tabs>
              <w:spacing w:before="48" w:after="48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193C9"/>
          </w:tcPr>
          <w:p w:rsidR="00316BC8" w:rsidRPr="00116F2C" w:rsidRDefault="00BC4EE4" w:rsidP="00316BC8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2AA4BD6B" wp14:editId="0D037CCE">
                      <wp:extent cx="75566" cy="75566"/>
                      <wp:effectExtent l="0" t="0" r="19684" b="19684"/>
                      <wp:docPr id="207" name="Rectangle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11EAAF" id="Rectangle 46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CLv7cbsBAACN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3-5 min   </w:t>
            </w:r>
            <w:r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59D79086" wp14:editId="3DD04C88">
                      <wp:extent cx="75566" cy="75566"/>
                      <wp:effectExtent l="0" t="0" r="19684" b="19684"/>
                      <wp:docPr id="208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F52214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Gn9zDS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6-9 min   </w:t>
            </w:r>
            <w:r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7B14CDCD" wp14:editId="68282DDA">
                      <wp:extent cx="75566" cy="75566"/>
                      <wp:effectExtent l="0" t="0" r="19684" b="19684"/>
                      <wp:docPr id="209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0AA187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b1sGZ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10-12 min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BC4EE4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6873F21D" wp14:editId="431C2E48">
                      <wp:extent cx="75566" cy="75566"/>
                      <wp:effectExtent l="0" t="0" r="19684" b="19684"/>
                      <wp:docPr id="210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53D295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1bDB5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BC4EE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˃ 12 min</w:t>
            </w:r>
          </w:p>
        </w:tc>
        <w:tc>
          <w:tcPr>
            <w:tcW w:w="1415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BC8" w:rsidRDefault="00316BC8" w:rsidP="00316BC8">
            <w:pPr>
              <w:tabs>
                <w:tab w:val="left" w:pos="7770"/>
              </w:tabs>
              <w:spacing w:before="48" w:after="48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76212" w:rsidRDefault="004A1221">
      <w:pPr>
        <w:tabs>
          <w:tab w:val="left" w:pos="5387"/>
        </w:tabs>
        <w:spacing w:before="120" w:after="120"/>
        <w:ind w:firstLine="993"/>
      </w:pPr>
      <w:r>
        <w:rPr>
          <w:noProof/>
        </w:rPr>
        <w:lastRenderedPageBreak/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165925</wp:posOffset>
            </wp:positionH>
            <wp:positionV relativeFrom="paragraph">
              <wp:posOffset>405130</wp:posOffset>
            </wp:positionV>
            <wp:extent cx="5367020" cy="1205865"/>
            <wp:effectExtent l="0" t="0" r="5080" b="0"/>
            <wp:wrapSquare wrapText="bothSides"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Enfouissemen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1205865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itre4EIECar"/>
          <w:rFonts w:ascii="Wingdings 3" w:eastAsia="Wingdings 3" w:hAnsi="Wingdings 3" w:cs="Wingdings 3"/>
          <w:lang w:val="fr-FR"/>
        </w:rPr>
        <w:t></w:t>
      </w:r>
      <w:r>
        <w:rPr>
          <w:rStyle w:val="Titre4EIECar"/>
          <w:rFonts w:eastAsia="Calibri"/>
          <w:lang w:val="fr-FR"/>
        </w:rPr>
        <w:t xml:space="preserve"> </w:t>
      </w:r>
      <w:r>
        <w:rPr>
          <w:rStyle w:val="Titre4EIECar"/>
          <w:rFonts w:eastAsia="Calibri"/>
          <w:b w:val="0"/>
          <w:color w:val="auto"/>
          <w:lang w:val="fr-FR"/>
        </w:rPr>
        <w:t>Enfouissement de la construction</w:t>
      </w:r>
    </w:p>
    <w:p w:rsidR="00D76212" w:rsidRDefault="004A1221">
      <w:pPr>
        <w:tabs>
          <w:tab w:val="left" w:pos="5387"/>
        </w:tabs>
        <w:spacing w:before="120" w:after="120"/>
        <w:ind w:firstLine="993"/>
      </w:pPr>
      <w:r>
        <w:rPr>
          <w:noProof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-354355</wp:posOffset>
            </wp:positionH>
            <wp:positionV relativeFrom="paragraph">
              <wp:posOffset>1612265</wp:posOffset>
            </wp:positionV>
            <wp:extent cx="6191885" cy="902335"/>
            <wp:effectExtent l="0" t="0" r="0" b="0"/>
            <wp:wrapSquare wrapText="bothSides"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Form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8A5">
        <w:rPr>
          <w:rStyle w:val="Titre4EIECar"/>
          <w:rFonts w:ascii="Wingdings 3" w:eastAsia="Wingdings 3" w:hAnsi="Wingdings 3" w:cs="Wingdings 3"/>
          <w:lang w:val="fr-FR"/>
        </w:rPr>
        <w:t></w:t>
      </w:r>
      <w:r w:rsidR="003B18A5">
        <w:rPr>
          <w:rStyle w:val="Titre4EIECar"/>
          <w:rFonts w:eastAsia="Calibri"/>
          <w:lang w:val="fr-FR"/>
        </w:rPr>
        <w:t xml:space="preserve"> </w:t>
      </w:r>
      <w:r w:rsidR="003B18A5">
        <w:rPr>
          <w:rStyle w:val="Titre4EIECar"/>
          <w:rFonts w:eastAsia="Calibri"/>
          <w:b w:val="0"/>
          <w:color w:val="auto"/>
          <w:lang w:val="fr-FR"/>
        </w:rPr>
        <w:t>Forme du bâtiment</w:t>
      </w:r>
      <w:r w:rsidR="003B18A5">
        <w:rPr>
          <w:rStyle w:val="Titre4EIECar"/>
          <w:rFonts w:eastAsia="Calibri"/>
          <w:b w:val="0"/>
          <w:color w:val="auto"/>
          <w:lang w:val="fr-FR"/>
        </w:rPr>
        <w:tab/>
      </w:r>
    </w:p>
    <w:p w:rsidR="004A1221" w:rsidRDefault="004A1221">
      <w:pPr>
        <w:tabs>
          <w:tab w:val="left" w:pos="7770"/>
        </w:tabs>
        <w:spacing w:before="120" w:after="120"/>
      </w:pPr>
    </w:p>
    <w:p w:rsidR="00D76212" w:rsidRDefault="00ED5823">
      <w:pPr>
        <w:tabs>
          <w:tab w:val="left" w:pos="7770"/>
        </w:tabs>
        <w:spacing w:before="120" w:after="120"/>
      </w:pPr>
      <w:r>
        <w:rPr>
          <w:rFonts w:ascii="Arial" w:hAnsi="Arial" w:cs="Arial"/>
          <w:b/>
          <w:noProof/>
          <w:color w:val="FFFF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1175385</wp:posOffset>
                </wp:positionV>
                <wp:extent cx="75565" cy="75565"/>
                <wp:effectExtent l="0" t="0" r="19684" b="19684"/>
                <wp:wrapNone/>
                <wp:docPr id="43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30B4459" id="Rectangle 358" o:spid="_x0000_s1026" style="position:absolute;margin-left:145.7pt;margin-top:92.55pt;width:5.95pt;height:5.9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" strokeweight=".26467mm">
                <v:textbox inset="0,0,0,0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FF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636905</wp:posOffset>
                </wp:positionV>
                <wp:extent cx="75565" cy="75565"/>
                <wp:effectExtent l="0" t="0" r="19684" b="19684"/>
                <wp:wrapNone/>
                <wp:docPr id="4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37CC0813" id="Rectangle 362" o:spid="_x0000_s1026" style="position:absolute;margin-left:123.35pt;margin-top:50.15pt;width:5.95pt;height:5.9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" strokeweight=".26467mm">
                <v:textbox inset="0,0,0,0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FF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436880</wp:posOffset>
                </wp:positionV>
                <wp:extent cx="75565" cy="75565"/>
                <wp:effectExtent l="0" t="0" r="19684" b="19684"/>
                <wp:wrapNone/>
                <wp:docPr id="4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EA9E024" id="Rectangle 361" o:spid="_x0000_s1026" style="position:absolute;margin-left:88.9pt;margin-top:34.4pt;width:5.95pt;height:5.9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" strokeweight=".26467mm">
                <v:textbox inset="0,0,0,0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FF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636905</wp:posOffset>
                </wp:positionV>
                <wp:extent cx="75565" cy="75565"/>
                <wp:effectExtent l="0" t="0" r="19684" b="19684"/>
                <wp:wrapNone/>
                <wp:docPr id="40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43D0F02" id="Rectangle 363" o:spid="_x0000_s1026" style="position:absolute;margin-left:52.7pt;margin-top:50.15pt;width:5.95pt;height:5.9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" strokeweight=".26467mm">
                <v:textbox inset="0,0,0,0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FF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1175385</wp:posOffset>
                </wp:positionV>
                <wp:extent cx="75565" cy="75565"/>
                <wp:effectExtent l="0" t="0" r="19684" b="19684"/>
                <wp:wrapNone/>
                <wp:docPr id="39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57CA3173" id="Rectangle 360" o:spid="_x0000_s1026" style="position:absolute;margin-left:31.85pt;margin-top:92.55pt;width:5.95pt;height:5.9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" strokeweight=".26467mm">
                <v:textbox inset="0,0,0,0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FF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1720850</wp:posOffset>
                </wp:positionV>
                <wp:extent cx="75565" cy="75565"/>
                <wp:effectExtent l="0" t="0" r="19684" b="19684"/>
                <wp:wrapNone/>
                <wp:docPr id="38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6574370" id="Rectangle 359" o:spid="_x0000_s1026" style="position:absolute;margin-left:53.5pt;margin-top:135.5pt;width:5.95pt;height:5.9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" strokeweight=".26467mm">
                <v:textbox inset="0,0,0,0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FF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1939925</wp:posOffset>
                </wp:positionV>
                <wp:extent cx="75565" cy="75565"/>
                <wp:effectExtent l="0" t="0" r="19684" b="19684"/>
                <wp:wrapNone/>
                <wp:docPr id="37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CB5894C" id="Rectangle 356" o:spid="_x0000_s1026" style="position:absolute;margin-left:89.5pt;margin-top:152.75pt;width:5.95pt;height:5.95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" strokeweight=".26467mm">
                <v:textbox inset="0,0,0,0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FF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1731010</wp:posOffset>
                </wp:positionV>
                <wp:extent cx="75566" cy="75566"/>
                <wp:effectExtent l="0" t="0" r="19684" b="19684"/>
                <wp:wrapNone/>
                <wp:docPr id="36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6" cy="755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C4913E9" id="Rectangle 357" o:spid="_x0000_s1026" style="position:absolute;margin-left:124.15pt;margin-top:136.3pt;width:5.95pt;height:5.9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" strokeweight=".26467mm">
                <v:textbox inset="0,0,0,0"/>
              </v:rect>
            </w:pict>
          </mc:Fallback>
        </mc:AlternateContent>
      </w:r>
      <w:r w:rsidR="003B18A5">
        <w:rPr>
          <w:noProof/>
        </w:rPr>
        <w:drawing>
          <wp:anchor distT="0" distB="0" distL="114300" distR="114300" simplePos="0" relativeHeight="251563520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371475</wp:posOffset>
            </wp:positionV>
            <wp:extent cx="1774082" cy="1706809"/>
            <wp:effectExtent l="0" t="0" r="0" b="7691"/>
            <wp:wrapSquare wrapText="bothSides"/>
            <wp:docPr id="23" name="Imag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grayscl/>
                    </a:blip>
                    <a:srcRect l="80509" t="29053" r="9177" b="41031"/>
                    <a:stretch>
                      <a:fillRect/>
                    </a:stretch>
                  </pic:blipFill>
                  <pic:spPr>
                    <a:xfrm>
                      <a:off x="0" y="0"/>
                      <a:ext cx="1774082" cy="17068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B18A5">
        <w:rPr>
          <w:rStyle w:val="Titre4EIECar"/>
          <w:rFonts w:ascii="Wingdings 3" w:eastAsia="Wingdings 3" w:hAnsi="Wingdings 3" w:cs="Wingdings 3"/>
          <w:lang w:val="fr-FR"/>
        </w:rPr>
        <w:t></w:t>
      </w:r>
      <w:r w:rsidR="003B18A5">
        <w:rPr>
          <w:rStyle w:val="Titre4EIECar"/>
          <w:rFonts w:eastAsia="Calibri"/>
          <w:lang w:val="fr-FR"/>
        </w:rPr>
        <w:t xml:space="preserve"> </w:t>
      </w:r>
      <w:r w:rsidR="003B18A5">
        <w:rPr>
          <w:rStyle w:val="Titre4EIECar"/>
          <w:rFonts w:eastAsia="Calibri"/>
          <w:b w:val="0"/>
          <w:color w:val="auto"/>
          <w:lang w:val="fr-FR"/>
        </w:rPr>
        <w:t xml:space="preserve">Orientation de la façade principale           </w:t>
      </w:r>
      <w:r w:rsidR="003B18A5">
        <w:rPr>
          <w:rStyle w:val="Titre4EIECar"/>
          <w:rFonts w:ascii="Wingdings 3" w:eastAsia="Wingdings 3" w:hAnsi="Wingdings 3" w:cs="Wingdings 3"/>
          <w:lang w:val="fr-FR"/>
        </w:rPr>
        <w:t></w:t>
      </w:r>
      <w:r w:rsidR="003B18A5">
        <w:rPr>
          <w:rStyle w:val="Titre4EIECar"/>
          <w:rFonts w:eastAsia="Calibri"/>
          <w:lang w:val="fr-FR"/>
        </w:rPr>
        <w:t xml:space="preserve"> </w:t>
      </w:r>
      <w:r w:rsidR="003B18A5">
        <w:rPr>
          <w:rStyle w:val="Titre4EIECar"/>
          <w:rFonts w:eastAsia="Calibri"/>
          <w:b w:val="0"/>
          <w:color w:val="auto"/>
          <w:lang w:val="fr-FR"/>
        </w:rPr>
        <w:t>Mitoyenneté</w:t>
      </w:r>
    </w:p>
    <w:tbl>
      <w:tblPr>
        <w:tblW w:w="43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4"/>
        <w:gridCol w:w="1556"/>
        <w:gridCol w:w="1556"/>
      </w:tblGrid>
      <w:tr w:rsidR="00D76212" w:rsidTr="00BC4EE4">
        <w:trPr>
          <w:trHeight w:val="1014"/>
        </w:trPr>
        <w:tc>
          <w:tcPr>
            <w:tcW w:w="1244" w:type="dxa"/>
            <w:tcBorders>
              <w:top w:val="single" w:sz="18" w:space="0" w:color="FFFFFF"/>
              <w:left w:val="single" w:sz="18" w:space="0" w:color="FFFFFF"/>
            </w:tcBorders>
            <w:shd w:val="clear" w:color="auto" w:fill="E8E8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BC4EE4" w:rsidP="00BC4EE4">
            <w:pPr>
              <w:tabs>
                <w:tab w:val="left" w:pos="7770"/>
              </w:tabs>
              <w:spacing w:before="60" w:after="0" w:line="240" w:lineRule="auto"/>
              <w:jc w:val="center"/>
            </w:pPr>
            <w:r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6A9525B5" wp14:editId="76D470E2">
                      <wp:extent cx="75566" cy="75566"/>
                      <wp:effectExtent l="0" t="0" r="19684" b="19684"/>
                      <wp:docPr id="214" name="Rectangle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437418" id="Rectangle 35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JfTWem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="003B18A5">
              <w:rPr>
                <w:rFonts w:ascii="Arial" w:eastAsia="Times New Roman" w:hAnsi="Arial"/>
                <w:b/>
                <w:bCs/>
                <w:iCs/>
                <w:noProof/>
                <w:color w:val="F08A00"/>
                <w:sz w:val="24"/>
                <w:szCs w:val="24"/>
                <w:lang w:val="en-US"/>
              </w:rPr>
              <w:drawing>
                <wp:anchor distT="0" distB="0" distL="114300" distR="114300" simplePos="0" relativeHeight="251759104" behindDoc="0" locked="0" layoutInCell="1" allowOverlap="1">
                  <wp:simplePos x="0" y="0"/>
                  <wp:positionH relativeFrom="column">
                    <wp:posOffset>-1756</wp:posOffset>
                  </wp:positionH>
                  <wp:positionV relativeFrom="paragraph">
                    <wp:posOffset>40341</wp:posOffset>
                  </wp:positionV>
                  <wp:extent cx="579601" cy="540849"/>
                  <wp:effectExtent l="0" t="0" r="0" b="0"/>
                  <wp:wrapTopAndBottom/>
                  <wp:docPr id="24" name="Image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13" t="32240" r="22453" b="56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01" cy="540849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6" w:type="dxa"/>
            <w:tcBorders>
              <w:top w:val="single" w:sz="18" w:space="0" w:color="FFFFFF"/>
            </w:tcBorders>
            <w:shd w:val="clear" w:color="auto" w:fill="E8E8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BC4EE4" w:rsidP="00BC4EE4">
            <w:pPr>
              <w:tabs>
                <w:tab w:val="left" w:pos="7770"/>
              </w:tabs>
              <w:spacing w:before="60" w:after="0" w:line="240" w:lineRule="auto"/>
              <w:jc w:val="center"/>
            </w:pPr>
            <w:r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6A9525B5" wp14:editId="76D470E2">
                      <wp:extent cx="75566" cy="75566"/>
                      <wp:effectExtent l="0" t="0" r="19684" b="19684"/>
                      <wp:docPr id="216" name="Rectangle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81BD57" id="Rectangle 35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LKCMmi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="003B18A5">
              <w:rPr>
                <w:rFonts w:ascii="Arial" w:eastAsia="Times New Roman" w:hAnsi="Arial"/>
                <w:b/>
                <w:bCs/>
                <w:iCs/>
                <w:noProof/>
                <w:color w:val="F08A00"/>
                <w:sz w:val="24"/>
                <w:szCs w:val="24"/>
                <w:lang w:val="en-US"/>
              </w:rPr>
              <w:drawing>
                <wp:anchor distT="0" distB="0" distL="114300" distR="114300" simplePos="0" relativeHeight="251760128" behindDoc="0" locked="0" layoutInCell="1" allowOverlap="1">
                  <wp:simplePos x="0" y="0"/>
                  <wp:positionH relativeFrom="column">
                    <wp:posOffset>4370</wp:posOffset>
                  </wp:positionH>
                  <wp:positionV relativeFrom="paragraph">
                    <wp:posOffset>40341</wp:posOffset>
                  </wp:positionV>
                  <wp:extent cx="846094" cy="525944"/>
                  <wp:effectExtent l="0" t="0" r="0" b="7620"/>
                  <wp:wrapTopAndBottom/>
                  <wp:docPr id="25" name="Image 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30" t="32108" r="13093" b="56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94" cy="52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6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E8E8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BC4EE4" w:rsidP="00BC4EE4">
            <w:pPr>
              <w:tabs>
                <w:tab w:val="left" w:pos="7770"/>
              </w:tabs>
              <w:spacing w:before="60" w:after="0" w:line="240" w:lineRule="auto"/>
              <w:jc w:val="center"/>
            </w:pPr>
            <w:r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6A9525B5" wp14:editId="76D470E2">
                      <wp:extent cx="75566" cy="75566"/>
                      <wp:effectExtent l="0" t="0" r="19684" b="19684"/>
                      <wp:docPr id="217" name="Rectangle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E707F8" id="Rectangle 35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AAqT/F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="003B18A5">
              <w:rPr>
                <w:rFonts w:ascii="Arial" w:eastAsia="Times New Roman" w:hAnsi="Arial"/>
                <w:b/>
                <w:bCs/>
                <w:iCs/>
                <w:noProof/>
                <w:color w:val="F08A00"/>
                <w:sz w:val="24"/>
                <w:szCs w:val="24"/>
                <w:lang w:val="en-US"/>
              </w:rPr>
              <w:drawing>
                <wp:anchor distT="0" distB="0" distL="114300" distR="114300" simplePos="0" relativeHeight="251761152" behindDoc="0" locked="0" layoutInCell="1" allowOverlap="1">
                  <wp:simplePos x="0" y="0"/>
                  <wp:positionH relativeFrom="column">
                    <wp:posOffset>-4744</wp:posOffset>
                  </wp:positionH>
                  <wp:positionV relativeFrom="paragraph">
                    <wp:posOffset>40341</wp:posOffset>
                  </wp:positionV>
                  <wp:extent cx="894996" cy="522963"/>
                  <wp:effectExtent l="0" t="0" r="635" b="0"/>
                  <wp:wrapTopAndBottom/>
                  <wp:docPr id="26" name="Image 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25" t="32175" r="5136" b="56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96" cy="52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6212" w:rsidTr="00BC4EE4">
        <w:trPr>
          <w:trHeight w:val="1247"/>
        </w:trPr>
        <w:tc>
          <w:tcPr>
            <w:tcW w:w="1244" w:type="dxa"/>
            <w:tcBorders>
              <w:left w:val="single" w:sz="18" w:space="0" w:color="FFFFFF"/>
            </w:tcBorders>
            <w:shd w:val="clear" w:color="auto" w:fill="E8E8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BC4EE4" w:rsidP="00BC4EE4">
            <w:pPr>
              <w:tabs>
                <w:tab w:val="left" w:pos="7770"/>
              </w:tabs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7E05152C" wp14:editId="240A26AE">
                      <wp:extent cx="75566" cy="75566"/>
                      <wp:effectExtent l="0" t="0" r="19684" b="19684"/>
                      <wp:docPr id="211" name="Rectangle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A172CC" id="Rectangle 35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C5c852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="003B18A5">
              <w:rPr>
                <w:noProof/>
              </w:rPr>
              <w:drawing>
                <wp:anchor distT="0" distB="0" distL="114300" distR="114300" simplePos="0" relativeHeight="251756032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120613</wp:posOffset>
                  </wp:positionV>
                  <wp:extent cx="671352" cy="579601"/>
                  <wp:effectExtent l="0" t="0" r="0" b="0"/>
                  <wp:wrapTopAndBottom/>
                  <wp:docPr id="30" name="Image 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63" t="44992" r="21874" b="41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52" cy="57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6" w:type="dxa"/>
            <w:shd w:val="clear" w:color="auto" w:fill="E8E8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BC4EE4" w:rsidP="00BC4EE4">
            <w:pPr>
              <w:tabs>
                <w:tab w:val="left" w:pos="7770"/>
              </w:tabs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7E05152C" wp14:editId="240A26AE">
                      <wp:extent cx="75566" cy="75566"/>
                      <wp:effectExtent l="0" t="0" r="19684" b="19684"/>
                      <wp:docPr id="212" name="Rectangle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15592D" id="Rectangle 35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LkmlbG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="003B18A5">
              <w:rPr>
                <w:noProof/>
              </w:rPr>
              <w:drawing>
                <wp:anchor distT="0" distB="0" distL="114300" distR="114300" simplePos="0" relativeHeight="25175705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121957</wp:posOffset>
                  </wp:positionV>
                  <wp:extent cx="848005" cy="579601"/>
                  <wp:effectExtent l="0" t="0" r="0" b="0"/>
                  <wp:wrapTopAndBottom/>
                  <wp:docPr id="31" name="Image 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72" t="44367" r="13055" b="41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05" cy="57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6" w:type="dxa"/>
            <w:tcBorders>
              <w:right w:val="single" w:sz="18" w:space="0" w:color="FFFFFF"/>
            </w:tcBorders>
            <w:shd w:val="clear" w:color="auto" w:fill="E8E8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BC4EE4" w:rsidP="00BC4EE4">
            <w:pPr>
              <w:tabs>
                <w:tab w:val="left" w:pos="7770"/>
              </w:tabs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7E05152C" wp14:editId="240A26AE">
                      <wp:extent cx="75566" cy="75566"/>
                      <wp:effectExtent l="0" t="0" r="19684" b="19684"/>
                      <wp:docPr id="213" name="Rectangle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C4D3F3" id="Rectangle 35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ALDZgc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="003B18A5">
              <w:rPr>
                <w:noProof/>
              </w:rPr>
              <w:drawing>
                <wp:anchor distT="0" distB="0" distL="114300" distR="114300" simplePos="0" relativeHeight="251758080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123227</wp:posOffset>
                  </wp:positionV>
                  <wp:extent cx="869402" cy="579601"/>
                  <wp:effectExtent l="0" t="0" r="6985" b="0"/>
                  <wp:wrapTopAndBottom/>
                  <wp:docPr id="32" name="Image 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98" t="43868" r="4762" b="41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02" cy="57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76212" w:rsidRDefault="00D76212">
      <w:pPr>
        <w:tabs>
          <w:tab w:val="left" w:pos="7770"/>
        </w:tabs>
        <w:spacing w:before="120" w:after="120"/>
      </w:pPr>
    </w:p>
    <w:p w:rsidR="00D76212" w:rsidRPr="00ED5823" w:rsidRDefault="003B18A5">
      <w:pPr>
        <w:pStyle w:val="Titre3EIE"/>
        <w:ind w:left="0"/>
        <w:rPr>
          <w:lang w:val="fr-FR"/>
        </w:rPr>
      </w:pPr>
      <w:r>
        <w:rPr>
          <w:rFonts w:ascii="Wingdings 3" w:hAnsi="Wingdings 3"/>
          <w:lang w:val="fr-FR"/>
        </w:rPr>
        <w:t></w:t>
      </w:r>
      <w:r>
        <w:rPr>
          <w:rFonts w:ascii="Wingdings 3" w:hAnsi="Wingdings 3"/>
          <w:lang w:val="fr-FR"/>
        </w:rPr>
        <w:t></w:t>
      </w:r>
      <w:r>
        <w:rPr>
          <w:lang w:val="fr-FR"/>
        </w:rPr>
        <w:t>COMPOSITION DES MURS</w:t>
      </w:r>
    </w:p>
    <w:p w:rsidR="00D76212" w:rsidRDefault="00D76212">
      <w:pPr>
        <w:pStyle w:val="Titre4EIE"/>
        <w:ind w:left="0" w:firstLine="426"/>
        <w:rPr>
          <w:lang w:val="fr-FR"/>
        </w:rPr>
      </w:pPr>
    </w:p>
    <w:p w:rsidR="00D76212" w:rsidRPr="00ED5823" w:rsidRDefault="003B18A5">
      <w:pPr>
        <w:pStyle w:val="Titre4EIE"/>
        <w:ind w:left="0" w:firstLine="426"/>
        <w:rPr>
          <w:lang w:val="fr-FR"/>
        </w:rPr>
      </w:pPr>
      <w:r>
        <w:rPr>
          <w:rStyle w:val="Titre4EIECar"/>
          <w:rFonts w:ascii="Wingdings 3" w:eastAsia="Wingdings 3" w:hAnsi="Wingdings 3" w:cs="Wingdings 3"/>
          <w:lang w:val="fr-FR"/>
        </w:rPr>
        <w:t></w:t>
      </w:r>
      <w:r>
        <w:rPr>
          <w:rStyle w:val="Titre4EIECar"/>
          <w:rFonts w:eastAsia="Calibri"/>
          <w:lang w:val="fr-FR"/>
        </w:rPr>
        <w:t xml:space="preserve"> </w:t>
      </w:r>
      <w:r>
        <w:rPr>
          <w:rStyle w:val="Titre4EIECar"/>
          <w:rFonts w:eastAsia="Calibri"/>
          <w:color w:val="auto"/>
          <w:lang w:val="fr-FR"/>
        </w:rPr>
        <w:t xml:space="preserve">Composition de la paroi extérieure : </w:t>
      </w:r>
    </w:p>
    <w:tbl>
      <w:tblPr>
        <w:tblW w:w="904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4"/>
        <w:gridCol w:w="2562"/>
        <w:gridCol w:w="2835"/>
        <w:gridCol w:w="2268"/>
      </w:tblGrid>
      <w:tr w:rsidR="00D76212">
        <w:trPr>
          <w:trHeight w:val="454"/>
        </w:trPr>
        <w:tc>
          <w:tcPr>
            <w:tcW w:w="13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D7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</w:p>
        </w:tc>
        <w:tc>
          <w:tcPr>
            <w:tcW w:w="256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Structure</w:t>
            </w:r>
          </w:p>
        </w:tc>
        <w:tc>
          <w:tcPr>
            <w:tcW w:w="28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Isolant</w:t>
            </w:r>
          </w:p>
        </w:tc>
        <w:tc>
          <w:tcPr>
            <w:tcW w:w="226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Remarques</w:t>
            </w:r>
          </w:p>
        </w:tc>
      </w:tr>
      <w:tr w:rsidR="00D76212">
        <w:trPr>
          <w:trHeight w:val="567"/>
        </w:trPr>
        <w:tc>
          <w:tcPr>
            <w:tcW w:w="13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Matériaux</w:t>
            </w:r>
          </w:p>
        </w:tc>
        <w:tc>
          <w:tcPr>
            <w:tcW w:w="256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44" name="Rectangl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BB0BA6" id="Rectangle 32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KC8F+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Parpaing</w:t>
            </w:r>
          </w:p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45" name="Rectangl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D1CDBA" id="Rectangle 325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NL2BAu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Béton banché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46" name="Rectang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889ECB" id="Rectangle 327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FAngk2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Pierre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47" name="Rectang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6F1F03" id="Rectangle 328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GKNlfe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Brique alvéolaire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48" name="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AB60B6" id="Rectangle 329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APLorK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Béton cellulaire 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49" name="Rect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495950" id="Rectangle 33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Lh5PgbsBAACM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Ossature bois</w:t>
            </w:r>
          </w:p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50" name="Rectangl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1F04EE" id="Rectangle 33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Opydrm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Autre (préciser) : …………………………</w:t>
            </w:r>
          </w:p>
        </w:tc>
        <w:tc>
          <w:tcPr>
            <w:tcW w:w="28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51" name="Rectangl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928CB4" id="Rectangle 33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OckU6a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Pas d’isolation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52" name="Rectangle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5AD5CB" id="Rectangle 333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NqI/VK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Contre cloison brique</w:t>
            </w:r>
          </w:p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53" name="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23EAAE" id="Rectangle 33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9iBmY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Laine minérale (laine de verre ou laine de roche)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54" name="Rectangl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DD6D2A" id="Rectangle 335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MuAELW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Polystyrène 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55" name="Rectangle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177236" id="Rectangle 336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MbWNaq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Fibres végétales 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56" name="Rectangle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CA0341" id="Rectangle 337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Pt6m16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Fibres animales</w:t>
            </w:r>
          </w:p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57" name="Rectangl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F94F0B" id="Rectangle 338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J0Izk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Autre (préciser) : …………………………</w:t>
            </w:r>
          </w:p>
        </w:tc>
        <w:tc>
          <w:tcPr>
            <w:tcW w:w="226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D76212">
        <w:trPr>
          <w:trHeight w:val="567"/>
        </w:trPr>
        <w:tc>
          <w:tcPr>
            <w:tcW w:w="13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Epaisseur (cm)</w:t>
            </w:r>
          </w:p>
        </w:tc>
        <w:tc>
          <w:tcPr>
            <w:tcW w:w="256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8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D76212">
        <w:trPr>
          <w:trHeight w:val="567"/>
        </w:trPr>
        <w:tc>
          <w:tcPr>
            <w:tcW w:w="13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Etat général</w:t>
            </w:r>
          </w:p>
        </w:tc>
        <w:tc>
          <w:tcPr>
            <w:tcW w:w="256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8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5E3350" w:rsidTr="00BC4EE4">
        <w:trPr>
          <w:trHeight w:val="1179"/>
        </w:trPr>
        <w:tc>
          <w:tcPr>
            <w:tcW w:w="1384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350" w:rsidRDefault="005E335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C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ommentaires</w:t>
            </w:r>
          </w:p>
        </w:tc>
        <w:tc>
          <w:tcPr>
            <w:tcW w:w="7665" w:type="dxa"/>
            <w:gridSpan w:val="3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350" w:rsidRDefault="005E33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</w:tr>
    </w:tbl>
    <w:p w:rsidR="00D76212" w:rsidRDefault="00D76212">
      <w:pPr>
        <w:pStyle w:val="Titre3EIE"/>
        <w:ind w:left="0"/>
        <w:jc w:val="center"/>
      </w:pPr>
    </w:p>
    <w:p w:rsidR="00D76212" w:rsidRDefault="003B18A5">
      <w:pPr>
        <w:pStyle w:val="Titre3EIE"/>
        <w:ind w:left="0"/>
      </w:pPr>
      <w:r>
        <w:rPr>
          <w:rFonts w:ascii="Wingdings 3" w:hAnsi="Wingdings 3"/>
          <w:lang w:val="fr-FR"/>
        </w:rPr>
        <w:t></w:t>
      </w:r>
      <w:r>
        <w:rPr>
          <w:rFonts w:ascii="Wingdings 3" w:hAnsi="Wingdings 3"/>
          <w:lang w:val="fr-FR"/>
        </w:rPr>
        <w:t></w:t>
      </w:r>
      <w:r>
        <w:rPr>
          <w:lang w:val="fr-FR"/>
        </w:rPr>
        <w:t>COMPOSITION DE LA TOITURES</w:t>
      </w:r>
    </w:p>
    <w:p w:rsidR="00D76212" w:rsidRPr="00ED5823" w:rsidRDefault="003B18A5">
      <w:pPr>
        <w:pStyle w:val="Titre4EIE"/>
        <w:ind w:left="0" w:firstLine="426"/>
        <w:rPr>
          <w:lang w:val="fr-FR"/>
        </w:rPr>
      </w:pPr>
      <w:r>
        <w:rPr>
          <w:rStyle w:val="Titre4EIECar"/>
          <w:rFonts w:ascii="Wingdings 3" w:eastAsia="Wingdings 3" w:hAnsi="Wingdings 3" w:cs="Wingdings 3"/>
          <w:lang w:val="fr-FR"/>
        </w:rPr>
        <w:t></w:t>
      </w:r>
      <w:r>
        <w:rPr>
          <w:rStyle w:val="Titre4EIECar"/>
          <w:rFonts w:eastAsia="Calibri"/>
          <w:lang w:val="fr-FR"/>
        </w:rPr>
        <w:t xml:space="preserve"> </w:t>
      </w:r>
      <w:r>
        <w:rPr>
          <w:rStyle w:val="Titre4EIECar"/>
          <w:rFonts w:eastAsia="Calibri"/>
          <w:color w:val="auto"/>
          <w:lang w:val="fr-FR"/>
        </w:rPr>
        <w:t xml:space="preserve">Configuration de l’isolation de la toiture : </w:t>
      </w:r>
    </w:p>
    <w:tbl>
      <w:tblPr>
        <w:tblW w:w="904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3435"/>
        <w:gridCol w:w="3521"/>
      </w:tblGrid>
      <w:tr w:rsidR="00D76212">
        <w:trPr>
          <w:trHeight w:val="454"/>
        </w:trPr>
        <w:tc>
          <w:tcPr>
            <w:tcW w:w="209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D7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</w:p>
        </w:tc>
        <w:tc>
          <w:tcPr>
            <w:tcW w:w="34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3B18A5">
            <w:pPr>
              <w:snapToGrid w:val="0"/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noProof/>
                <w:color w:val="FFFFFF"/>
                <w:sz w:val="18"/>
                <w:szCs w:val="18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58" name="Rectangle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4AE41B" id="Rectangle 376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Kgfz22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 xml:space="preserve"> Combles perdus</w:t>
            </w:r>
          </w:p>
        </w:tc>
        <w:tc>
          <w:tcPr>
            <w:tcW w:w="3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3B18A5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noProof/>
                <w:color w:val="FFFFFF"/>
                <w:sz w:val="18"/>
                <w:szCs w:val="18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59" name="Rectangle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8D2DD2" id="Rectangle 377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w4goY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 xml:space="preserve"> Combles aménagés</w:t>
            </w:r>
          </w:p>
        </w:tc>
      </w:tr>
      <w:tr w:rsidR="00D76212">
        <w:trPr>
          <w:trHeight w:val="454"/>
        </w:trPr>
        <w:tc>
          <w:tcPr>
            <w:tcW w:w="2093" w:type="dxa"/>
            <w:vMerge w:val="restar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3B1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>Isolation toiture</w:t>
            </w:r>
          </w:p>
          <w:p w:rsidR="00D76212" w:rsidRDefault="00D762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</w:p>
        </w:tc>
        <w:tc>
          <w:tcPr>
            <w:tcW w:w="34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60" name="Rectangle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40E4E2" id="Rectangle 378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EhmZKS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Pas d’isolation</w:t>
            </w:r>
          </w:p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61" name="Rectangle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C47CBF" id="Rectangle 379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BQm6HR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Laine minérale (laine de verre ou laine de roche)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62" name="Rectangle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46AA5D" id="Rectangle 38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2QRTuLsBAACM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Polystyrène 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63" name="Rectangle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A2AC3D" id="Rectangle 38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B+ZbN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Fibres végétales (chanvre, cellulose, lin, bois…)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64" name="Rectangle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7CA2A8" id="Rectangle 38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iWn+K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Fibres animales</w:t>
            </w:r>
          </w:p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65" name="Rectangle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26FEE5" id="Rectangle 383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6p7r/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Autre (préciser) : …………………………</w:t>
            </w:r>
          </w:p>
        </w:tc>
        <w:tc>
          <w:tcPr>
            <w:tcW w:w="3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023" w:rsidRPr="00116F2C" w:rsidRDefault="00F17023" w:rsidP="00F17023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560BFAD8" wp14:editId="24A31B65">
                      <wp:extent cx="75566" cy="75566"/>
                      <wp:effectExtent l="0" t="0" r="19684" b="19684"/>
                      <wp:docPr id="169" name="Rectangle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45C8A6" id="Rectangle 378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ARofX1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Pas d’isolation</w:t>
            </w:r>
          </w:p>
          <w:p w:rsidR="00F17023" w:rsidRPr="00116F2C" w:rsidRDefault="00F17023" w:rsidP="00F17023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205EACE3" wp14:editId="6B1B46F8">
                      <wp:extent cx="75566" cy="75566"/>
                      <wp:effectExtent l="0" t="0" r="19684" b="19684"/>
                      <wp:docPr id="170" name="Rectangle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F19F7C" id="Rectangle 379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VzczN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Laine minérale (laine de verre ou laine de roche)</w:t>
            </w:r>
          </w:p>
          <w:p w:rsidR="00F17023" w:rsidRPr="00116F2C" w:rsidRDefault="00F17023" w:rsidP="00F17023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107E9561" wp14:editId="63355253">
                      <wp:extent cx="75566" cy="75566"/>
                      <wp:effectExtent l="0" t="0" r="19684" b="19684"/>
                      <wp:docPr id="171" name="Rectangle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AEAF10" id="Rectangle 38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eQNVJbsBAACN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Polystyrène </w:t>
            </w:r>
          </w:p>
          <w:p w:rsidR="00F17023" w:rsidRPr="00116F2C" w:rsidRDefault="00F17023" w:rsidP="00F17023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0FA41AD0" wp14:editId="25A55D2E">
                      <wp:extent cx="75566" cy="75566"/>
                      <wp:effectExtent l="0" t="0" r="19684" b="19684"/>
                      <wp:docPr id="172" name="Rectangle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5F6845" id="Rectangle 38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BEr/vR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Fibres végétales (chanvre, cellulose, lin, bois…)</w:t>
            </w:r>
          </w:p>
          <w:p w:rsidR="00F17023" w:rsidRPr="00116F2C" w:rsidRDefault="00F17023" w:rsidP="00F17023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53F4695A" wp14:editId="627A9203">
                      <wp:extent cx="75566" cy="75566"/>
                      <wp:effectExtent l="0" t="0" r="19684" b="19684"/>
                      <wp:docPr id="173" name="Rectangle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337587" id="Rectangle 38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BJ+d7O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Fibres animales</w:t>
            </w:r>
          </w:p>
          <w:p w:rsidR="00D76212" w:rsidRPr="00116F2C" w:rsidRDefault="00F17023" w:rsidP="00F17023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134061A6" wp14:editId="27EEC7A4">
                      <wp:extent cx="75566" cy="75566"/>
                      <wp:effectExtent l="0" t="0" r="19684" b="19684"/>
                      <wp:docPr id="174" name="Rectangle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EBBEA4" id="Rectangle 383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Autre (préciser) : …………………………</w:t>
            </w:r>
          </w:p>
        </w:tc>
      </w:tr>
      <w:tr w:rsidR="00F17023" w:rsidTr="00F17023">
        <w:trPr>
          <w:trHeight w:val="1468"/>
        </w:trPr>
        <w:tc>
          <w:tcPr>
            <w:tcW w:w="2093" w:type="dxa"/>
            <w:vMerge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023" w:rsidRDefault="00F17023" w:rsidP="00F170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4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023" w:rsidRPr="00116F2C" w:rsidRDefault="00F17023" w:rsidP="00F170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Epaisseur en cm : …………………</w:t>
            </w:r>
            <w:proofErr w:type="gramStart"/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…….</w:t>
            </w:r>
            <w:proofErr w:type="gramEnd"/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.</w:t>
            </w:r>
          </w:p>
          <w:p w:rsidR="00F17023" w:rsidRPr="00116F2C" w:rsidRDefault="00F17023" w:rsidP="00F170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:rsidR="00F17023" w:rsidRPr="00116F2C" w:rsidRDefault="00F17023" w:rsidP="00F170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Date de mise en œuvre</w:t>
            </w:r>
            <w:proofErr w:type="gramStart"/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 :…</w:t>
            </w:r>
            <w:proofErr w:type="gramEnd"/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……………...</w:t>
            </w:r>
          </w:p>
          <w:p w:rsidR="00F17023" w:rsidRPr="00116F2C" w:rsidRDefault="00F17023" w:rsidP="00F170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:rsidR="00F17023" w:rsidRPr="00116F2C" w:rsidRDefault="00F17023" w:rsidP="00F170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Etat général</w:t>
            </w:r>
            <w:proofErr w:type="gramStart"/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 : ..</w:t>
            </w:r>
            <w:proofErr w:type="gramEnd"/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…………………………...</w:t>
            </w:r>
          </w:p>
          <w:p w:rsidR="00F17023" w:rsidRPr="00116F2C" w:rsidRDefault="00F17023" w:rsidP="00F170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023" w:rsidRPr="00116F2C" w:rsidRDefault="00F17023" w:rsidP="00F170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Epaisseur en cm : …………………</w:t>
            </w:r>
            <w:proofErr w:type="gramStart"/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…….</w:t>
            </w:r>
            <w:proofErr w:type="gramEnd"/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.</w:t>
            </w:r>
          </w:p>
          <w:p w:rsidR="00F17023" w:rsidRPr="00116F2C" w:rsidRDefault="00F17023" w:rsidP="00F170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:rsidR="00F17023" w:rsidRPr="00116F2C" w:rsidRDefault="00F17023" w:rsidP="00F170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Date de mise en œuvre</w:t>
            </w:r>
            <w:proofErr w:type="gramStart"/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 :…</w:t>
            </w:r>
            <w:proofErr w:type="gramEnd"/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……………...</w:t>
            </w:r>
          </w:p>
          <w:p w:rsidR="00F17023" w:rsidRPr="00116F2C" w:rsidRDefault="00F17023" w:rsidP="00F170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:rsidR="00F17023" w:rsidRPr="00116F2C" w:rsidRDefault="00F17023" w:rsidP="00F170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Etat général</w:t>
            </w:r>
            <w:proofErr w:type="gramStart"/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 : ..</w:t>
            </w:r>
            <w:proofErr w:type="gramEnd"/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…………………………...</w:t>
            </w:r>
          </w:p>
          <w:p w:rsidR="00F17023" w:rsidRPr="00116F2C" w:rsidRDefault="00F17023" w:rsidP="00F170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D76212" w:rsidRDefault="00D76212">
      <w:pPr>
        <w:pStyle w:val="Titre3EIE"/>
        <w:ind w:left="0"/>
        <w:rPr>
          <w:rFonts w:ascii="Wingdings 3" w:hAnsi="Wingdings 3"/>
          <w:lang w:val="fr-FR"/>
        </w:rPr>
      </w:pPr>
    </w:p>
    <w:p w:rsidR="00D76212" w:rsidRDefault="003B18A5">
      <w:pPr>
        <w:pStyle w:val="Titre3EIE"/>
        <w:ind w:left="0"/>
      </w:pPr>
      <w:r>
        <w:rPr>
          <w:rFonts w:ascii="Wingdings 3" w:hAnsi="Wingdings 3"/>
          <w:lang w:val="fr-FR"/>
        </w:rPr>
        <w:t></w:t>
      </w:r>
      <w:r>
        <w:rPr>
          <w:rFonts w:ascii="Wingdings 3" w:hAnsi="Wingdings 3"/>
          <w:lang w:val="fr-FR"/>
        </w:rPr>
        <w:t></w:t>
      </w:r>
      <w:r>
        <w:rPr>
          <w:lang w:val="fr-FR"/>
        </w:rPr>
        <w:t>COMPOSITION DU PLANCHER BAS</w:t>
      </w:r>
    </w:p>
    <w:p w:rsidR="00D76212" w:rsidRPr="00ED5823" w:rsidRDefault="003B18A5">
      <w:pPr>
        <w:pStyle w:val="Titre4EIE"/>
        <w:ind w:left="0" w:firstLine="426"/>
        <w:rPr>
          <w:lang w:val="fr-FR"/>
        </w:rPr>
      </w:pPr>
      <w:r>
        <w:rPr>
          <w:rStyle w:val="Titre4EIECar"/>
          <w:rFonts w:ascii="Wingdings 3" w:eastAsia="Wingdings 3" w:hAnsi="Wingdings 3" w:cs="Wingdings 3"/>
          <w:lang w:val="fr-FR"/>
        </w:rPr>
        <w:t></w:t>
      </w:r>
      <w:r>
        <w:rPr>
          <w:rStyle w:val="Titre4EIECar"/>
          <w:rFonts w:eastAsia="Calibri"/>
          <w:lang w:val="fr-FR"/>
        </w:rPr>
        <w:t xml:space="preserve"> </w:t>
      </w:r>
      <w:r>
        <w:rPr>
          <w:rStyle w:val="Titre4EIECar"/>
          <w:rFonts w:eastAsia="Calibri"/>
          <w:color w:val="auto"/>
          <w:lang w:val="fr-FR"/>
        </w:rPr>
        <w:t>Configuration de l’isolation du plancher</w:t>
      </w:r>
      <w:r w:rsidR="005E3350">
        <w:rPr>
          <w:rStyle w:val="Titre4EIECar"/>
          <w:rFonts w:eastAsia="Calibri"/>
          <w:color w:val="auto"/>
          <w:lang w:val="fr-FR"/>
        </w:rPr>
        <w:t xml:space="preserve"> bas</w:t>
      </w:r>
      <w:r>
        <w:rPr>
          <w:rStyle w:val="Titre4EIECar"/>
          <w:rFonts w:eastAsia="Calibri"/>
          <w:color w:val="auto"/>
          <w:lang w:val="fr-FR"/>
        </w:rPr>
        <w:t xml:space="preserve"> :</w:t>
      </w:r>
      <w:r w:rsidR="004A1221" w:rsidRPr="004A1221">
        <w:rPr>
          <w:noProof/>
        </w:rPr>
        <w:t xml:space="preserve"> </w:t>
      </w:r>
      <w:r w:rsidR="004A1221">
        <w:rPr>
          <w:noProof/>
        </w:rPr>
        <w:drawing>
          <wp:inline distT="0" distB="0" distL="0" distR="0" wp14:anchorId="77598E16" wp14:editId="41ACC8B8">
            <wp:extent cx="5759450" cy="1091565"/>
            <wp:effectExtent l="0" t="0" r="0" b="0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Sous so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72" w:type="dxa"/>
        <w:tblInd w:w="-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4536"/>
      </w:tblGrid>
      <w:tr w:rsidR="004A1221" w:rsidTr="004A1221">
        <w:trPr>
          <w:trHeight w:val="487"/>
        </w:trPr>
        <w:tc>
          <w:tcPr>
            <w:tcW w:w="453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221" w:rsidRPr="00116F2C" w:rsidRDefault="004A1221" w:rsidP="004A12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4A1221" w:rsidRPr="00116F2C" w:rsidRDefault="004A1221" w:rsidP="004A122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Type d’isolation :</w:t>
            </w:r>
          </w:p>
          <w:p w:rsidR="004A1221" w:rsidRPr="00116F2C" w:rsidRDefault="004A1221" w:rsidP="004A12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4A1221" w:rsidRPr="00116F2C" w:rsidRDefault="004A1221" w:rsidP="004A122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…………………………………</w:t>
            </w:r>
          </w:p>
        </w:tc>
        <w:tc>
          <w:tcPr>
            <w:tcW w:w="453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</w:tcPr>
          <w:p w:rsidR="004A1221" w:rsidRPr="00116F2C" w:rsidRDefault="004A1221" w:rsidP="004A12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4A1221" w:rsidRPr="00116F2C" w:rsidRDefault="004A1221" w:rsidP="004A122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Date de mise en œuvre :</w:t>
            </w:r>
          </w:p>
          <w:p w:rsidR="004A1221" w:rsidRPr="00116F2C" w:rsidRDefault="004A1221" w:rsidP="004A122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</w:p>
          <w:p w:rsidR="004A1221" w:rsidRPr="00116F2C" w:rsidRDefault="004A1221" w:rsidP="004A122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…………………………………</w:t>
            </w:r>
          </w:p>
        </w:tc>
      </w:tr>
      <w:tr w:rsidR="004A1221" w:rsidTr="004A1221">
        <w:trPr>
          <w:trHeight w:val="50"/>
        </w:trPr>
        <w:tc>
          <w:tcPr>
            <w:tcW w:w="453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221" w:rsidRPr="00116F2C" w:rsidRDefault="004A1221" w:rsidP="004A12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:rsidR="004A1221" w:rsidRPr="00116F2C" w:rsidRDefault="004A1221" w:rsidP="004A12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Epaisseur en cm :</w:t>
            </w:r>
          </w:p>
          <w:p w:rsidR="004A1221" w:rsidRPr="00116F2C" w:rsidRDefault="004A1221" w:rsidP="004A12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:rsidR="004A1221" w:rsidRPr="00116F2C" w:rsidRDefault="004A1221" w:rsidP="004A12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…………………………………</w:t>
            </w:r>
          </w:p>
        </w:tc>
        <w:tc>
          <w:tcPr>
            <w:tcW w:w="453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</w:tcPr>
          <w:p w:rsidR="004A1221" w:rsidRPr="00116F2C" w:rsidRDefault="004A1221" w:rsidP="004A12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:rsidR="004A1221" w:rsidRPr="00116F2C" w:rsidRDefault="004A1221" w:rsidP="004A12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Etat général : </w:t>
            </w:r>
          </w:p>
          <w:p w:rsidR="004A1221" w:rsidRPr="00116F2C" w:rsidRDefault="004A1221" w:rsidP="004A12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:rsidR="004A1221" w:rsidRPr="00116F2C" w:rsidRDefault="004A1221" w:rsidP="004A12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…………………………………</w:t>
            </w:r>
          </w:p>
        </w:tc>
      </w:tr>
    </w:tbl>
    <w:p w:rsidR="00C07F35" w:rsidRDefault="00C07F35">
      <w:pPr>
        <w:pStyle w:val="Titre3EIE"/>
        <w:ind w:left="0"/>
        <w:rPr>
          <w:rFonts w:ascii="Wingdings 3" w:hAnsi="Wingdings 3"/>
          <w:lang w:val="fr-FR"/>
        </w:rPr>
      </w:pPr>
    </w:p>
    <w:p w:rsidR="005E3350" w:rsidRDefault="005E3350">
      <w:pPr>
        <w:pStyle w:val="Titre3EIE"/>
        <w:ind w:left="0"/>
        <w:rPr>
          <w:rFonts w:ascii="Wingdings 3" w:hAnsi="Wingdings 3"/>
          <w:lang w:val="fr-FR"/>
        </w:rPr>
      </w:pPr>
      <w:r>
        <w:rPr>
          <w:rStyle w:val="Titre4EIECar"/>
          <w:rFonts w:ascii="Wingdings 3" w:eastAsia="Wingdings 3" w:hAnsi="Wingdings 3" w:cs="Wingdings 3"/>
          <w:lang w:val="fr-FR"/>
        </w:rPr>
        <w:t></w:t>
      </w:r>
      <w:r>
        <w:rPr>
          <w:rStyle w:val="Titre4EIECar"/>
          <w:rFonts w:eastAsia="Calibri"/>
          <w:lang w:val="fr-FR"/>
        </w:rPr>
        <w:t xml:space="preserve"> </w:t>
      </w:r>
      <w:r>
        <w:rPr>
          <w:rStyle w:val="Titre4EIECar"/>
          <w:rFonts w:eastAsia="Calibri"/>
          <w:color w:val="auto"/>
          <w:lang w:val="fr-FR"/>
        </w:rPr>
        <w:t>Configuration de l’isolation du plancher haut et intermédiaire :</w:t>
      </w:r>
    </w:p>
    <w:p w:rsidR="005E3350" w:rsidRDefault="005E3350">
      <w:pPr>
        <w:pStyle w:val="Titre3EIE"/>
        <w:ind w:left="0"/>
        <w:rPr>
          <w:rFonts w:ascii="Wingdings 3" w:hAnsi="Wingdings 3"/>
          <w:lang w:val="fr-FR"/>
        </w:rPr>
      </w:pPr>
      <w:r>
        <w:rPr>
          <w:rFonts w:ascii="Wingdings 3" w:hAnsi="Wingdings 3"/>
          <w:noProof/>
          <w:lang w:val="fr-FR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1799541</wp:posOffset>
            </wp:positionH>
            <wp:positionV relativeFrom="paragraph">
              <wp:posOffset>66040</wp:posOffset>
            </wp:positionV>
            <wp:extent cx="1864360" cy="783590"/>
            <wp:effectExtent l="0" t="0" r="2540" b="0"/>
            <wp:wrapSquare wrapText="bothSides"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lancher hau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350" w:rsidRDefault="005E3350">
      <w:pPr>
        <w:pStyle w:val="Titre3EIE"/>
        <w:ind w:left="0"/>
        <w:rPr>
          <w:rFonts w:ascii="Wingdings 3" w:hAnsi="Wingdings 3"/>
          <w:lang w:val="fr-FR"/>
        </w:rPr>
      </w:pPr>
    </w:p>
    <w:p w:rsidR="005E3350" w:rsidRDefault="005E3350">
      <w:pPr>
        <w:pStyle w:val="Titre3EIE"/>
        <w:ind w:left="0"/>
        <w:rPr>
          <w:rFonts w:ascii="Wingdings 3" w:hAnsi="Wingdings 3"/>
          <w:lang w:val="fr-FR"/>
        </w:rPr>
      </w:pPr>
    </w:p>
    <w:p w:rsidR="005E3350" w:rsidRDefault="005E3350">
      <w:pPr>
        <w:pStyle w:val="Titre3EIE"/>
        <w:ind w:left="0"/>
        <w:rPr>
          <w:rFonts w:ascii="Wingdings 3" w:hAnsi="Wingdings 3"/>
          <w:lang w:val="fr-FR"/>
        </w:rPr>
      </w:pPr>
    </w:p>
    <w:tbl>
      <w:tblPr>
        <w:tblW w:w="9072" w:type="dxa"/>
        <w:tblInd w:w="-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4536"/>
      </w:tblGrid>
      <w:tr w:rsidR="005E3350" w:rsidTr="00BC4EE4">
        <w:trPr>
          <w:trHeight w:val="487"/>
        </w:trPr>
        <w:tc>
          <w:tcPr>
            <w:tcW w:w="453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350" w:rsidRPr="00116F2C" w:rsidRDefault="005E3350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5E3350" w:rsidRPr="00116F2C" w:rsidRDefault="005E3350" w:rsidP="00BC4E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Type d’isolation :</w:t>
            </w:r>
          </w:p>
          <w:p w:rsidR="005E3350" w:rsidRPr="00116F2C" w:rsidRDefault="005E3350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5E3350" w:rsidRPr="00116F2C" w:rsidRDefault="005E3350" w:rsidP="00BC4E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…………………………………</w:t>
            </w:r>
          </w:p>
        </w:tc>
        <w:tc>
          <w:tcPr>
            <w:tcW w:w="453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</w:tcPr>
          <w:p w:rsidR="005E3350" w:rsidRPr="00116F2C" w:rsidRDefault="005E3350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5E3350" w:rsidRPr="00116F2C" w:rsidRDefault="005E3350" w:rsidP="00BC4E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Date de mise en œuvre :</w:t>
            </w:r>
          </w:p>
          <w:p w:rsidR="005E3350" w:rsidRPr="00116F2C" w:rsidRDefault="005E3350" w:rsidP="00BC4E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</w:p>
          <w:p w:rsidR="005E3350" w:rsidRPr="00116F2C" w:rsidRDefault="005E3350" w:rsidP="00BC4E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…………………………………</w:t>
            </w:r>
          </w:p>
        </w:tc>
      </w:tr>
      <w:tr w:rsidR="005E3350" w:rsidTr="00BC4EE4">
        <w:trPr>
          <w:trHeight w:val="50"/>
        </w:trPr>
        <w:tc>
          <w:tcPr>
            <w:tcW w:w="453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350" w:rsidRPr="00116F2C" w:rsidRDefault="005E3350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:rsidR="005E3350" w:rsidRPr="00116F2C" w:rsidRDefault="005E3350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Epaisseur en cm :</w:t>
            </w:r>
          </w:p>
          <w:p w:rsidR="005E3350" w:rsidRPr="00116F2C" w:rsidRDefault="005E3350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:rsidR="005E3350" w:rsidRPr="00116F2C" w:rsidRDefault="005E3350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…………………………………</w:t>
            </w:r>
          </w:p>
        </w:tc>
        <w:tc>
          <w:tcPr>
            <w:tcW w:w="453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</w:tcPr>
          <w:p w:rsidR="005E3350" w:rsidRPr="00116F2C" w:rsidRDefault="005E3350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:rsidR="005E3350" w:rsidRPr="00116F2C" w:rsidRDefault="005E3350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Etat général : </w:t>
            </w:r>
          </w:p>
          <w:p w:rsidR="005E3350" w:rsidRPr="00116F2C" w:rsidRDefault="005E3350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:rsidR="005E3350" w:rsidRPr="00116F2C" w:rsidRDefault="005E3350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…………………………………</w:t>
            </w:r>
          </w:p>
        </w:tc>
      </w:tr>
    </w:tbl>
    <w:p w:rsidR="005E3350" w:rsidRDefault="005E3350">
      <w:pPr>
        <w:pStyle w:val="Titre3EIE"/>
        <w:ind w:left="0"/>
        <w:rPr>
          <w:rFonts w:ascii="Wingdings 3" w:hAnsi="Wingdings 3"/>
          <w:lang w:val="fr-FR"/>
        </w:rPr>
      </w:pPr>
    </w:p>
    <w:p w:rsidR="00D76212" w:rsidRDefault="003B18A5">
      <w:pPr>
        <w:pStyle w:val="Titre3EIE"/>
        <w:ind w:left="0"/>
      </w:pPr>
      <w:r>
        <w:rPr>
          <w:rFonts w:ascii="Wingdings 3" w:hAnsi="Wingdings 3"/>
          <w:lang w:val="fr-FR"/>
        </w:rPr>
        <w:t></w:t>
      </w:r>
      <w:r>
        <w:rPr>
          <w:rFonts w:ascii="Wingdings 3" w:hAnsi="Wingdings 3"/>
          <w:lang w:val="fr-FR"/>
        </w:rPr>
        <w:t></w:t>
      </w:r>
      <w:r>
        <w:rPr>
          <w:lang w:val="fr-FR"/>
        </w:rPr>
        <w:t>ETAT DES LIEUX DES HUISSERIES</w:t>
      </w:r>
    </w:p>
    <w:p w:rsidR="00D76212" w:rsidRPr="00ED5823" w:rsidRDefault="003B18A5">
      <w:pPr>
        <w:pStyle w:val="Titre4EIE"/>
        <w:ind w:left="0" w:firstLine="426"/>
        <w:rPr>
          <w:lang w:val="fr-FR"/>
        </w:rPr>
      </w:pPr>
      <w:r>
        <w:rPr>
          <w:rStyle w:val="Titre4EIECar"/>
          <w:rFonts w:ascii="Wingdings 3" w:eastAsia="Wingdings 3" w:hAnsi="Wingdings 3" w:cs="Wingdings 3"/>
          <w:lang w:val="fr-FR"/>
        </w:rPr>
        <w:t></w:t>
      </w:r>
      <w:r>
        <w:rPr>
          <w:rStyle w:val="Titre4EIECar"/>
          <w:rFonts w:eastAsia="Calibri"/>
          <w:lang w:val="fr-FR"/>
        </w:rPr>
        <w:t xml:space="preserve"> </w:t>
      </w:r>
      <w:r>
        <w:rPr>
          <w:rStyle w:val="Titre4EIECar"/>
          <w:rFonts w:eastAsia="Calibri"/>
          <w:color w:val="auto"/>
          <w:lang w:val="fr-FR"/>
        </w:rPr>
        <w:t>Etat des lieux des parois vitrées :</w:t>
      </w:r>
    </w:p>
    <w:tbl>
      <w:tblPr>
        <w:tblW w:w="906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7"/>
        <w:gridCol w:w="2315"/>
        <w:gridCol w:w="1158"/>
        <w:gridCol w:w="1157"/>
        <w:gridCol w:w="2316"/>
      </w:tblGrid>
      <w:tr w:rsidR="00D76212" w:rsidRPr="00116F2C">
        <w:trPr>
          <w:trHeight w:val="454"/>
        </w:trPr>
        <w:tc>
          <w:tcPr>
            <w:tcW w:w="21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D7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</w:p>
        </w:tc>
        <w:tc>
          <w:tcPr>
            <w:tcW w:w="231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 xml:space="preserve">Fenêtre </w:t>
            </w:r>
          </w:p>
        </w:tc>
        <w:tc>
          <w:tcPr>
            <w:tcW w:w="231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 xml:space="preserve">Porte fenêtre </w:t>
            </w:r>
          </w:p>
        </w:tc>
        <w:tc>
          <w:tcPr>
            <w:tcW w:w="231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Baies vitrées</w:t>
            </w:r>
          </w:p>
        </w:tc>
      </w:tr>
      <w:tr w:rsidR="00D76212" w:rsidRPr="00116F2C">
        <w:trPr>
          <w:trHeight w:val="567"/>
        </w:trPr>
        <w:tc>
          <w:tcPr>
            <w:tcW w:w="21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Matériau</w:t>
            </w:r>
          </w:p>
        </w:tc>
        <w:tc>
          <w:tcPr>
            <w:tcW w:w="231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69" name="Rectangle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EBB8EB" id="Rectangle 389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mTDBU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Bois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70" name="Rectangle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B36CC7" id="Rectangle 39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Aluminium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71" name="Rectangle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849195" id="Rectangle 39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BP9eRf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PVC </w:t>
            </w:r>
          </w:p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72" name="Rectangle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032231" id="Rectangle 39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GfyqsG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…………………………</w:t>
            </w:r>
          </w:p>
        </w:tc>
        <w:tc>
          <w:tcPr>
            <w:tcW w:w="231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73" name="Rectangle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5F1D77" id="Rectangle 406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Bo+ppC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Bois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74" name="Rectangle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9447E0" id="Rectangle 407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F7yk2+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Aluminium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75" name="Rectangle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E403F3" id="Rectangle 408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GxYhNW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PVC </w:t>
            </w:r>
          </w:p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76" name="Rectangle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2CE139" id="Rectangle 409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FH0KiG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…………………………</w:t>
            </w:r>
          </w:p>
        </w:tc>
        <w:tc>
          <w:tcPr>
            <w:tcW w:w="231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77" name="Rectangle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DD81F3" id="Rectangle 423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j2oP7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Bois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78" name="Rectangle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03100A" id="Rectangle 42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P1hlQG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Aluminium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79" name="Rectangle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B9B3F1" id="Rectangle 425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lnFB0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PVC </w:t>
            </w:r>
          </w:p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80" name="Rectangle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41B4AB" id="Rectangle 426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BdgYA+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…………………………</w:t>
            </w:r>
          </w:p>
        </w:tc>
      </w:tr>
      <w:tr w:rsidR="00D76212" w:rsidRPr="00116F2C">
        <w:trPr>
          <w:trHeight w:val="567"/>
        </w:trPr>
        <w:tc>
          <w:tcPr>
            <w:tcW w:w="21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Type de vitrage</w:t>
            </w:r>
          </w:p>
        </w:tc>
        <w:tc>
          <w:tcPr>
            <w:tcW w:w="231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tabs>
                <w:tab w:val="left" w:pos="4253"/>
              </w:tabs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81" name="Rectangle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E66FE0" id="Rectangle 393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yui85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Simple vitrage </w:t>
            </w:r>
          </w:p>
          <w:p w:rsidR="00D76212" w:rsidRPr="00116F2C" w:rsidRDefault="003B18A5">
            <w:pPr>
              <w:tabs>
                <w:tab w:val="left" w:pos="4253"/>
              </w:tabs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82" name="Rectangle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CE21AD" id="Rectangle 39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w66By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Double vitrage :</w:t>
            </w:r>
          </w:p>
          <w:p w:rsidR="00D76212" w:rsidRPr="00116F2C" w:rsidRDefault="003B18A5">
            <w:pPr>
              <w:tabs>
                <w:tab w:val="left" w:pos="4253"/>
              </w:tabs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83" name="Rectang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120EF5" id="Rectangle 399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X6lei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Survitrage</w:t>
            </w:r>
          </w:p>
          <w:p w:rsidR="00D76212" w:rsidRPr="00116F2C" w:rsidRDefault="003B18A5">
            <w:pPr>
              <w:tabs>
                <w:tab w:val="left" w:pos="4253"/>
              </w:tabs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84" name="Rectangle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3474CF" id="Rectangle 40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Yz1RBLsBAACM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Triple vitrage</w:t>
            </w:r>
          </w:p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85" name="Rectangle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020889" id="Rectangle 40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HvAlHG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…………………….</w:t>
            </w:r>
          </w:p>
        </w:tc>
        <w:tc>
          <w:tcPr>
            <w:tcW w:w="231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tabs>
                <w:tab w:val="left" w:pos="4253"/>
              </w:tabs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86" name="Rectangle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D0E093" id="Rectangle 41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Simple vitrage </w:t>
            </w:r>
          </w:p>
          <w:p w:rsidR="00D76212" w:rsidRPr="00116F2C" w:rsidRDefault="003B18A5">
            <w:pPr>
              <w:tabs>
                <w:tab w:val="left" w:pos="4253"/>
              </w:tabs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87" name="Rectangle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F476D5" id="Rectangle 41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B+EyTG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Double vitrage :</w:t>
            </w:r>
          </w:p>
          <w:p w:rsidR="00D76212" w:rsidRPr="00116F2C" w:rsidRDefault="003B18A5">
            <w:pPr>
              <w:tabs>
                <w:tab w:val="left" w:pos="4253"/>
              </w:tabs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88" name="Rectangle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047155" id="Rectangle 416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CCoMjy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Survitrage</w:t>
            </w:r>
          </w:p>
          <w:p w:rsidR="00D76212" w:rsidRPr="00116F2C" w:rsidRDefault="003B18A5">
            <w:pPr>
              <w:tabs>
                <w:tab w:val="left" w:pos="4253"/>
              </w:tabs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89" name="Rectangle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5BD43A" id="Rectangle 417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A4VfdJvQEAAIw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Triple vitrage</w:t>
            </w:r>
          </w:p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90" name="Rectangle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00C5C5" id="Rectangle 418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NZuHL6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…………………….</w:t>
            </w:r>
          </w:p>
        </w:tc>
        <w:tc>
          <w:tcPr>
            <w:tcW w:w="231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tabs>
                <w:tab w:val="left" w:pos="4253"/>
              </w:tabs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91" name="Rectangle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F2C523" id="Rectangle 427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IRCZ1+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Simple vitrage </w:t>
            </w:r>
          </w:p>
          <w:p w:rsidR="00D76212" w:rsidRPr="00116F2C" w:rsidRDefault="003B18A5">
            <w:pPr>
              <w:tabs>
                <w:tab w:val="left" w:pos="4253"/>
              </w:tabs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92" name="Rectangle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BA94F7" id="Rectangle 428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k7kbZLsBAACM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Double vitrage :</w:t>
            </w:r>
          </w:p>
          <w:p w:rsidR="00D76212" w:rsidRPr="00116F2C" w:rsidRDefault="003B18A5">
            <w:pPr>
              <w:tabs>
                <w:tab w:val="left" w:pos="4253"/>
              </w:tabs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93" name="Rectangle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22BCAF" id="Rectangle 433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KvHFj2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Survitrage</w:t>
            </w:r>
          </w:p>
          <w:p w:rsidR="00D76212" w:rsidRPr="00116F2C" w:rsidRDefault="003B18A5">
            <w:pPr>
              <w:tabs>
                <w:tab w:val="left" w:pos="4253"/>
              </w:tabs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94" name="Rectangl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661DA6" id="Rectangle 43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KIyPq+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Triple vitrage</w:t>
            </w:r>
          </w:p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95" name="Rectangl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AB4E57" id="Rectangle 435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us/72rsBAACM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…………………….</w:t>
            </w:r>
          </w:p>
        </w:tc>
      </w:tr>
      <w:tr w:rsidR="00D76212" w:rsidRPr="00116F2C">
        <w:trPr>
          <w:trHeight w:val="353"/>
        </w:trPr>
        <w:tc>
          <w:tcPr>
            <w:tcW w:w="21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Année </w:t>
            </w:r>
          </w:p>
        </w:tc>
        <w:tc>
          <w:tcPr>
            <w:tcW w:w="231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31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31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D76212" w:rsidRPr="00116F2C">
        <w:trPr>
          <w:trHeight w:val="567"/>
        </w:trPr>
        <w:tc>
          <w:tcPr>
            <w:tcW w:w="21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Présence de volet</w:t>
            </w:r>
          </w:p>
        </w:tc>
        <w:tc>
          <w:tcPr>
            <w:tcW w:w="3473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96" name="Rectangle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0A3126" id="Rectangle 40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5+U5dbsBAACM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Oui</w:t>
            </w:r>
          </w:p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97" name="Rectangle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6794D8" id="Rectangle 40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FXONNi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sz w:val="20"/>
                <w:szCs w:val="20"/>
              </w:rPr>
              <w:t xml:space="preserve"> Non</w:t>
            </w:r>
          </w:p>
        </w:tc>
        <w:tc>
          <w:tcPr>
            <w:tcW w:w="3473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76212" w:rsidRPr="00116F2C" w:rsidRDefault="003B18A5">
            <w:pPr>
              <w:tabs>
                <w:tab w:val="left" w:pos="4253"/>
              </w:tabs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Type de volet :</w:t>
            </w:r>
          </w:p>
        </w:tc>
      </w:tr>
      <w:tr w:rsidR="00D76212" w:rsidRPr="00116F2C">
        <w:trPr>
          <w:trHeight w:val="398"/>
        </w:trPr>
        <w:tc>
          <w:tcPr>
            <w:tcW w:w="21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Etat général</w:t>
            </w:r>
          </w:p>
        </w:tc>
        <w:tc>
          <w:tcPr>
            <w:tcW w:w="231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31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31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D76212" w:rsidRPr="00116F2C" w:rsidRDefault="00D76212">
      <w:pPr>
        <w:pStyle w:val="Titre4EIE"/>
        <w:ind w:left="567" w:firstLine="426"/>
        <w:rPr>
          <w:sz w:val="20"/>
          <w:szCs w:val="20"/>
        </w:rPr>
      </w:pPr>
    </w:p>
    <w:tbl>
      <w:tblPr>
        <w:tblW w:w="9072" w:type="dxa"/>
        <w:tblInd w:w="-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1"/>
        <w:gridCol w:w="2005"/>
        <w:gridCol w:w="2005"/>
        <w:gridCol w:w="2005"/>
        <w:gridCol w:w="2006"/>
      </w:tblGrid>
      <w:tr w:rsidR="00F84DFD" w:rsidRPr="00116F2C" w:rsidTr="00490177">
        <w:trPr>
          <w:trHeight w:val="460"/>
        </w:trPr>
        <w:tc>
          <w:tcPr>
            <w:tcW w:w="10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Nombre de </w:t>
            </w: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Façade NORD</w:t>
            </w: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Façade EST</w:t>
            </w: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Façade SUD</w:t>
            </w:r>
          </w:p>
        </w:tc>
        <w:tc>
          <w:tcPr>
            <w:tcW w:w="20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Façade OUEST</w:t>
            </w:r>
          </w:p>
        </w:tc>
      </w:tr>
      <w:tr w:rsidR="00F84DFD" w:rsidRPr="00116F2C" w:rsidTr="00490177">
        <w:trPr>
          <w:trHeight w:val="460"/>
        </w:trPr>
        <w:tc>
          <w:tcPr>
            <w:tcW w:w="10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Fenêtres </w:t>
            </w: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0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F84DFD" w:rsidRPr="00116F2C" w:rsidTr="00490177">
        <w:trPr>
          <w:trHeight w:val="460"/>
        </w:trPr>
        <w:tc>
          <w:tcPr>
            <w:tcW w:w="10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Portes-fenêtres</w:t>
            </w: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0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F84DFD" w:rsidRPr="00116F2C" w:rsidTr="00490177">
        <w:trPr>
          <w:trHeight w:val="460"/>
        </w:trPr>
        <w:tc>
          <w:tcPr>
            <w:tcW w:w="10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Baies</w:t>
            </w: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0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F84DFD" w:rsidRPr="00116F2C" w:rsidTr="00490177">
        <w:trPr>
          <w:trHeight w:val="460"/>
        </w:trPr>
        <w:tc>
          <w:tcPr>
            <w:tcW w:w="10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Porte entrée</w:t>
            </w: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0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FD" w:rsidRPr="00116F2C" w:rsidRDefault="00F84DFD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5E3350" w:rsidRPr="00116F2C" w:rsidTr="00490177">
        <w:trPr>
          <w:trHeight w:val="460"/>
        </w:trPr>
        <w:tc>
          <w:tcPr>
            <w:tcW w:w="10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350" w:rsidRPr="00116F2C" w:rsidRDefault="005E3350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Fenêtre de toit</w:t>
            </w: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vAlign w:val="center"/>
          </w:tcPr>
          <w:p w:rsidR="005E3350" w:rsidRPr="00116F2C" w:rsidRDefault="005E3350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350" w:rsidRPr="00116F2C" w:rsidRDefault="005E3350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0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350" w:rsidRPr="00116F2C" w:rsidRDefault="005E3350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0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350" w:rsidRPr="00116F2C" w:rsidRDefault="005E3350" w:rsidP="00BC4E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F84DFD" w:rsidRDefault="00F84DFD">
      <w:pPr>
        <w:pStyle w:val="Titre4EIE"/>
        <w:ind w:left="567" w:firstLine="426"/>
      </w:pPr>
    </w:p>
    <w:p w:rsidR="00C07F35" w:rsidRDefault="00C07F35">
      <w:pPr>
        <w:pStyle w:val="Titre4EIE"/>
        <w:ind w:left="567" w:firstLine="426"/>
      </w:pPr>
    </w:p>
    <w:p w:rsidR="00D76212" w:rsidRPr="00ED5823" w:rsidRDefault="003B18A5">
      <w:pPr>
        <w:pStyle w:val="Titre4EIE"/>
        <w:ind w:left="0" w:firstLine="426"/>
        <w:rPr>
          <w:lang w:val="fr-FR"/>
        </w:rPr>
      </w:pPr>
      <w:r>
        <w:rPr>
          <w:rStyle w:val="Titre4EIECar"/>
          <w:rFonts w:ascii="Wingdings 3" w:eastAsia="Wingdings 3" w:hAnsi="Wingdings 3" w:cs="Wingdings 3"/>
          <w:lang w:val="fr-FR"/>
        </w:rPr>
        <w:t></w:t>
      </w:r>
      <w:r>
        <w:rPr>
          <w:rStyle w:val="Titre4EIECar"/>
          <w:rFonts w:eastAsia="Calibri"/>
          <w:lang w:val="fr-FR"/>
        </w:rPr>
        <w:t xml:space="preserve"> </w:t>
      </w:r>
      <w:r>
        <w:rPr>
          <w:rStyle w:val="Titre4EIECar"/>
          <w:rFonts w:eastAsia="Calibri"/>
          <w:color w:val="auto"/>
          <w:lang w:val="fr-FR"/>
        </w:rPr>
        <w:t>Etat des lieux des portes donnant vers l’extérieur</w:t>
      </w:r>
      <w:r>
        <w:rPr>
          <w:rFonts w:cs="Arial"/>
          <w:sz w:val="20"/>
          <w:szCs w:val="22"/>
          <w:lang w:val="fr-FR"/>
        </w:rPr>
        <w:t> </w:t>
      </w:r>
      <w:r>
        <w:rPr>
          <w:rStyle w:val="Titre4EIECar"/>
          <w:rFonts w:eastAsia="Calibri"/>
          <w:color w:val="auto"/>
          <w:lang w:val="fr-FR"/>
        </w:rPr>
        <w:t>:</w:t>
      </w:r>
    </w:p>
    <w:tbl>
      <w:tblPr>
        <w:tblW w:w="904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3435"/>
        <w:gridCol w:w="3521"/>
      </w:tblGrid>
      <w:tr w:rsidR="00D76212">
        <w:trPr>
          <w:trHeight w:val="454"/>
        </w:trPr>
        <w:tc>
          <w:tcPr>
            <w:tcW w:w="2093" w:type="dxa"/>
            <w:vMerge w:val="restar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8" w:space="0" w:color="000000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Porte principale</w:t>
            </w:r>
          </w:p>
        </w:tc>
        <w:tc>
          <w:tcPr>
            <w:tcW w:w="3435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Matériaux :</w:t>
            </w:r>
          </w:p>
        </w:tc>
        <w:tc>
          <w:tcPr>
            <w:tcW w:w="3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Date de mise en œuvre :</w:t>
            </w:r>
          </w:p>
        </w:tc>
      </w:tr>
      <w:tr w:rsidR="00D76212">
        <w:trPr>
          <w:trHeight w:val="567"/>
        </w:trPr>
        <w:tc>
          <w:tcPr>
            <w:tcW w:w="2093" w:type="dxa"/>
            <w:vMerge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8" w:space="0" w:color="000000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435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Présence de vitrage :</w:t>
            </w:r>
          </w:p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</w:t>
            </w: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98" name="Rectangle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50BDB2" id="Rectangle 46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Oui </w:t>
            </w: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   </w:t>
            </w: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99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2019CC" id="Rectangle 46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Gz5FlO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3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Etat général : </w:t>
            </w:r>
          </w:p>
        </w:tc>
      </w:tr>
      <w:tr w:rsidR="00D76212">
        <w:trPr>
          <w:trHeight w:val="454"/>
        </w:trPr>
        <w:tc>
          <w:tcPr>
            <w:tcW w:w="2093" w:type="dxa"/>
            <w:vMerge w:val="restar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8" w:space="0" w:color="000000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Porte annexe</w:t>
            </w:r>
          </w:p>
        </w:tc>
        <w:tc>
          <w:tcPr>
            <w:tcW w:w="3435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Matériaux :</w:t>
            </w:r>
          </w:p>
        </w:tc>
        <w:tc>
          <w:tcPr>
            <w:tcW w:w="3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Date de mise en œuvre :</w:t>
            </w:r>
          </w:p>
        </w:tc>
      </w:tr>
      <w:tr w:rsidR="00D76212">
        <w:trPr>
          <w:trHeight w:val="567"/>
        </w:trPr>
        <w:tc>
          <w:tcPr>
            <w:tcW w:w="2093" w:type="dxa"/>
            <w:vMerge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8" w:space="0" w:color="000000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435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Présence de vitrage :</w:t>
            </w:r>
          </w:p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</w:t>
            </w: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00" name="Rectangle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A7DC0A" id="Rectangle 465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I1N4we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Oui </w:t>
            </w: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   </w:t>
            </w: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01" name="Rectangl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7DB54D" id="Rectangle 466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IAbxhi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3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Etat général : </w:t>
            </w:r>
          </w:p>
        </w:tc>
      </w:tr>
    </w:tbl>
    <w:p w:rsidR="00D76212" w:rsidRDefault="00D76212">
      <w:pPr>
        <w:pStyle w:val="Titre3EIE"/>
        <w:ind w:left="0"/>
        <w:rPr>
          <w:rFonts w:ascii="Wingdings 3" w:hAnsi="Wingdings 3"/>
          <w:lang w:val="fr-FR"/>
        </w:rPr>
      </w:pPr>
    </w:p>
    <w:p w:rsidR="005E3350" w:rsidRDefault="005E3350">
      <w:pPr>
        <w:pStyle w:val="Titre3EIE"/>
        <w:ind w:left="0"/>
        <w:rPr>
          <w:rFonts w:ascii="Wingdings 3" w:hAnsi="Wingdings 3"/>
          <w:lang w:val="fr-FR"/>
        </w:rPr>
      </w:pPr>
    </w:p>
    <w:p w:rsidR="00F07EE6" w:rsidRDefault="00F07EE6">
      <w:pPr>
        <w:pStyle w:val="Titre3EIE"/>
        <w:ind w:left="0"/>
        <w:rPr>
          <w:rFonts w:ascii="Wingdings 3" w:hAnsi="Wingdings 3"/>
          <w:lang w:val="fr-FR"/>
        </w:rPr>
      </w:pPr>
    </w:p>
    <w:p w:rsidR="00F07EE6" w:rsidRDefault="00F07EE6">
      <w:pPr>
        <w:pStyle w:val="Titre3EIE"/>
        <w:ind w:left="0"/>
        <w:rPr>
          <w:rFonts w:ascii="Wingdings 3" w:hAnsi="Wingdings 3"/>
          <w:lang w:val="fr-FR"/>
        </w:rPr>
      </w:pPr>
    </w:p>
    <w:p w:rsidR="00F07EE6" w:rsidRDefault="00F07EE6">
      <w:pPr>
        <w:pStyle w:val="Titre3EIE"/>
        <w:ind w:left="0"/>
        <w:rPr>
          <w:rFonts w:ascii="Wingdings 3" w:hAnsi="Wingdings 3"/>
          <w:lang w:val="fr-FR"/>
        </w:rPr>
      </w:pPr>
    </w:p>
    <w:p w:rsidR="00F07EE6" w:rsidRDefault="00F07EE6">
      <w:pPr>
        <w:pStyle w:val="Titre3EIE"/>
        <w:ind w:left="0"/>
        <w:rPr>
          <w:rFonts w:ascii="Wingdings 3" w:hAnsi="Wingdings 3"/>
          <w:lang w:val="fr-FR"/>
        </w:rPr>
      </w:pPr>
    </w:p>
    <w:p w:rsidR="00F07EE6" w:rsidRDefault="00F07EE6">
      <w:pPr>
        <w:pStyle w:val="Titre3EIE"/>
        <w:ind w:left="0"/>
        <w:rPr>
          <w:rFonts w:ascii="Wingdings 3" w:hAnsi="Wingdings 3"/>
          <w:lang w:val="fr-FR"/>
        </w:rPr>
      </w:pPr>
    </w:p>
    <w:p w:rsidR="00F07EE6" w:rsidRDefault="00F07EE6">
      <w:pPr>
        <w:pStyle w:val="Titre3EIE"/>
        <w:ind w:left="0"/>
        <w:rPr>
          <w:rFonts w:ascii="Wingdings 3" w:hAnsi="Wingdings 3"/>
          <w:lang w:val="fr-FR"/>
        </w:rPr>
      </w:pPr>
    </w:p>
    <w:p w:rsidR="00D76212" w:rsidRDefault="003B18A5">
      <w:pPr>
        <w:pStyle w:val="Titre3EIE"/>
        <w:ind w:left="0"/>
      </w:pPr>
      <w:r>
        <w:rPr>
          <w:rFonts w:ascii="Wingdings 3" w:hAnsi="Wingdings 3"/>
          <w:lang w:val="fr-FR"/>
        </w:rPr>
        <w:t></w:t>
      </w:r>
      <w:r>
        <w:rPr>
          <w:rFonts w:ascii="Wingdings 3" w:hAnsi="Wingdings 3"/>
          <w:lang w:val="fr-FR"/>
        </w:rPr>
        <w:t></w:t>
      </w:r>
      <w:r>
        <w:rPr>
          <w:lang w:val="fr-FR"/>
        </w:rPr>
        <w:t>ETAT DES LIEUX DES SYSTEMES</w:t>
      </w:r>
    </w:p>
    <w:p w:rsidR="00D76212" w:rsidRDefault="00D76212">
      <w:pPr>
        <w:pStyle w:val="Titre3EIE"/>
        <w:ind w:left="0"/>
        <w:rPr>
          <w:lang w:val="fr-FR"/>
        </w:rPr>
      </w:pPr>
    </w:p>
    <w:p w:rsidR="00D76212" w:rsidRPr="00ED5823" w:rsidRDefault="003B18A5">
      <w:pPr>
        <w:pStyle w:val="Titre4EIE"/>
        <w:ind w:left="0" w:firstLine="426"/>
        <w:rPr>
          <w:lang w:val="fr-FR"/>
        </w:rPr>
      </w:pPr>
      <w:r>
        <w:rPr>
          <w:rStyle w:val="Titre4EIECar"/>
          <w:rFonts w:ascii="Wingdings 3" w:eastAsia="Wingdings 3" w:hAnsi="Wingdings 3" w:cs="Wingdings 3"/>
          <w:lang w:val="fr-FR"/>
        </w:rPr>
        <w:t></w:t>
      </w:r>
      <w:r>
        <w:rPr>
          <w:rStyle w:val="Titre4EIECar"/>
          <w:rFonts w:eastAsia="Calibri"/>
          <w:lang w:val="fr-FR"/>
        </w:rPr>
        <w:t xml:space="preserve"> </w:t>
      </w:r>
      <w:r>
        <w:rPr>
          <w:rStyle w:val="Titre4EIECar"/>
          <w:rFonts w:eastAsia="Calibri"/>
          <w:color w:val="auto"/>
          <w:lang w:val="fr-FR"/>
        </w:rPr>
        <w:t>Etat des lieux du système de ventilation :</w:t>
      </w:r>
    </w:p>
    <w:tbl>
      <w:tblPr>
        <w:tblW w:w="9049" w:type="dxa"/>
        <w:tblInd w:w="1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24"/>
        <w:gridCol w:w="2541"/>
        <w:gridCol w:w="1984"/>
      </w:tblGrid>
      <w:tr w:rsidR="00D76212">
        <w:trPr>
          <w:trHeight w:val="246"/>
        </w:trPr>
        <w:tc>
          <w:tcPr>
            <w:tcW w:w="7065" w:type="dxa"/>
            <w:gridSpan w:val="2"/>
            <w:tcBorders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ind w:left="714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Pas de ventilation</w:t>
            </w:r>
          </w:p>
        </w:tc>
        <w:tc>
          <w:tcPr>
            <w:tcW w:w="1984" w:type="dxa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3B18A5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noProof/>
                <w:color w:val="FFFFFF"/>
                <w:sz w:val="18"/>
                <w:szCs w:val="18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02" name="Rectangle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D56FB7" id="Rectangle 473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3Y3IP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</w:p>
        </w:tc>
      </w:tr>
      <w:tr w:rsidR="00D76212">
        <w:trPr>
          <w:trHeight w:val="246"/>
        </w:trPr>
        <w:tc>
          <w:tcPr>
            <w:tcW w:w="7065" w:type="dxa"/>
            <w:gridSpan w:val="2"/>
            <w:tcBorders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ind w:left="714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Ventilation naturelle avec grilles murales ou aérateur statique</w:t>
            </w:r>
          </w:p>
        </w:tc>
        <w:tc>
          <w:tcPr>
            <w:tcW w:w="1984" w:type="dxa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3B18A5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noProof/>
                <w:color w:val="FFFFFF"/>
                <w:sz w:val="18"/>
                <w:szCs w:val="18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03" name="Rectangle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9ADF33" id="Rectangle 47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QY5bF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</w:p>
        </w:tc>
      </w:tr>
      <w:tr w:rsidR="00D76212">
        <w:trPr>
          <w:trHeight w:val="246"/>
        </w:trPr>
        <w:tc>
          <w:tcPr>
            <w:tcW w:w="7065" w:type="dxa"/>
            <w:gridSpan w:val="2"/>
            <w:tcBorders>
              <w:left w:val="single" w:sz="18" w:space="0" w:color="FFFFFF"/>
              <w:bottom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ind w:left="714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Extracteurs électriques par pièces ou Ventilation Mécanique Répartie (VMR)</w:t>
            </w:r>
          </w:p>
        </w:tc>
        <w:tc>
          <w:tcPr>
            <w:tcW w:w="1984" w:type="dxa"/>
            <w:tcBorders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Default="003B18A5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noProof/>
                <w:color w:val="FFFFFF"/>
                <w:sz w:val="18"/>
                <w:szCs w:val="18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04" name="Rectangle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665A2C" id="Rectangle 475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ma5/o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</w:p>
        </w:tc>
      </w:tr>
      <w:tr w:rsidR="00D76212">
        <w:trPr>
          <w:trHeight w:val="374"/>
        </w:trPr>
        <w:tc>
          <w:tcPr>
            <w:tcW w:w="9049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color w:val="FFFFFF"/>
                <w:sz w:val="20"/>
                <w:szCs w:val="20"/>
                <w:lang w:eastAsia="fr-FR"/>
              </w:rPr>
              <w:t>Ventilation Mécanique Contrôlée (VMC)</w:t>
            </w:r>
          </w:p>
        </w:tc>
      </w:tr>
      <w:tr w:rsidR="00D76212">
        <w:trPr>
          <w:trHeight w:val="269"/>
        </w:trPr>
        <w:tc>
          <w:tcPr>
            <w:tcW w:w="4524" w:type="dxa"/>
            <w:tcBorders>
              <w:top w:val="single" w:sz="18" w:space="0" w:color="FFFFFF"/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bCs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05" name="Rectangle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1135DA" id="Rectangle 476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rPbr3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 VMC Simple Flux</w:t>
            </w:r>
          </w:p>
        </w:tc>
        <w:tc>
          <w:tcPr>
            <w:tcW w:w="4525" w:type="dxa"/>
            <w:gridSpan w:val="2"/>
            <w:tcBorders>
              <w:top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06" name="Rectangle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6FC829" id="Rectangle 477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JaRFAO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VMC Double Flux </w:t>
            </w:r>
          </w:p>
        </w:tc>
      </w:tr>
      <w:tr w:rsidR="00D76212">
        <w:trPr>
          <w:trHeight w:val="269"/>
        </w:trPr>
        <w:tc>
          <w:tcPr>
            <w:tcW w:w="4524" w:type="dxa"/>
            <w:tcBorders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bCs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07" name="Rectangle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B5B881" id="Rectangle 478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kOwO5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 VMC Simple Flux hygroréglable de type A</w:t>
            </w:r>
          </w:p>
        </w:tc>
        <w:tc>
          <w:tcPr>
            <w:tcW w:w="4525" w:type="dxa"/>
            <w:gridSpan w:val="2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D7621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76212">
        <w:trPr>
          <w:trHeight w:val="269"/>
        </w:trPr>
        <w:tc>
          <w:tcPr>
            <w:tcW w:w="4524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bCs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08" name="Rectangle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A5189E" id="Rectangle 48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25igubsBAACN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 VMC Simple Flux hygroréglable de type B</w:t>
            </w:r>
          </w:p>
        </w:tc>
        <w:tc>
          <w:tcPr>
            <w:tcW w:w="4525" w:type="dxa"/>
            <w:gridSpan w:val="2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D7621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76212">
        <w:trPr>
          <w:trHeight w:val="567"/>
        </w:trPr>
        <w:tc>
          <w:tcPr>
            <w:tcW w:w="9049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 w:rsidP="00490177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fr-FR"/>
              </w:rPr>
              <w:t>Remarques :</w:t>
            </w:r>
            <w:r w:rsidR="0049017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fr-FR"/>
              </w:rPr>
              <w:tab/>
            </w:r>
            <w:bookmarkStart w:id="0" w:name="_GoBack"/>
            <w:bookmarkEnd w:id="0"/>
          </w:p>
        </w:tc>
      </w:tr>
    </w:tbl>
    <w:p w:rsidR="00D76212" w:rsidRDefault="00D76212">
      <w:pPr>
        <w:pStyle w:val="Titre4EIE"/>
        <w:ind w:left="0"/>
      </w:pPr>
    </w:p>
    <w:p w:rsidR="00D76212" w:rsidRPr="00ED5823" w:rsidRDefault="003B18A5">
      <w:pPr>
        <w:pStyle w:val="Titre4EIE"/>
        <w:ind w:left="0" w:firstLine="426"/>
        <w:rPr>
          <w:lang w:val="fr-FR"/>
        </w:rPr>
      </w:pPr>
      <w:r>
        <w:rPr>
          <w:rStyle w:val="Titre4EIECar"/>
          <w:rFonts w:ascii="Wingdings 3" w:eastAsia="Wingdings 3" w:hAnsi="Wingdings 3" w:cs="Wingdings 3"/>
          <w:lang w:val="fr-FR"/>
        </w:rPr>
        <w:t></w:t>
      </w:r>
      <w:r>
        <w:rPr>
          <w:rStyle w:val="Titre4EIECar"/>
          <w:rFonts w:eastAsia="Calibri"/>
          <w:lang w:val="fr-FR"/>
        </w:rPr>
        <w:t xml:space="preserve"> </w:t>
      </w:r>
      <w:r>
        <w:rPr>
          <w:rStyle w:val="Titre4EIECar"/>
          <w:rFonts w:eastAsia="Calibri"/>
          <w:color w:val="auto"/>
          <w:lang w:val="fr-FR"/>
        </w:rPr>
        <w:t>Etat des lieux du système de chauffage existant :</w:t>
      </w:r>
    </w:p>
    <w:tbl>
      <w:tblPr>
        <w:tblW w:w="90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0"/>
        <w:gridCol w:w="567"/>
        <w:gridCol w:w="425"/>
        <w:gridCol w:w="1276"/>
        <w:gridCol w:w="1137"/>
        <w:gridCol w:w="280"/>
        <w:gridCol w:w="992"/>
        <w:gridCol w:w="852"/>
        <w:gridCol w:w="424"/>
        <w:gridCol w:w="425"/>
        <w:gridCol w:w="709"/>
        <w:gridCol w:w="992"/>
      </w:tblGrid>
      <w:tr w:rsidR="00D76212" w:rsidRPr="00116F2C" w:rsidTr="00C07F35">
        <w:trPr>
          <w:trHeight w:val="324"/>
        </w:trPr>
        <w:tc>
          <w:tcPr>
            <w:tcW w:w="9049" w:type="dxa"/>
            <w:gridSpan w:val="1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NormalWeb"/>
              <w:spacing w:before="60"/>
              <w:ind w:left="0"/>
              <w:jc w:val="center"/>
              <w:rPr>
                <w:color w:val="FFFFFF"/>
                <w:lang w:val="fr-FR" w:eastAsia="fr-FR"/>
              </w:rPr>
            </w:pPr>
            <w:r w:rsidRPr="00116F2C">
              <w:rPr>
                <w:color w:val="FFFFFF"/>
                <w:lang w:val="fr-FR" w:eastAsia="fr-FR"/>
              </w:rPr>
              <w:t>Chauffage Divisé</w:t>
            </w:r>
          </w:p>
        </w:tc>
      </w:tr>
      <w:tr w:rsidR="00D76212" w:rsidRPr="00116F2C" w:rsidTr="00C07F35">
        <w:trPr>
          <w:trHeight w:val="309"/>
        </w:trPr>
        <w:tc>
          <w:tcPr>
            <w:tcW w:w="1537" w:type="dxa"/>
            <w:gridSpan w:val="2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 w:rsidP="00C07F35">
            <w:pPr>
              <w:pStyle w:val="NormalWeb"/>
              <w:ind w:left="0"/>
              <w:jc w:val="left"/>
            </w:pPr>
            <w:r w:rsidRPr="00116F2C">
              <w:rPr>
                <w:rFonts w:cs="Swiss721BT-Bold"/>
                <w:b/>
                <w:bCs/>
                <w:lang w:val="fr-FR"/>
              </w:rPr>
              <w:t>Électrique :</w:t>
            </w:r>
          </w:p>
        </w:tc>
        <w:tc>
          <w:tcPr>
            <w:tcW w:w="2838" w:type="dxa"/>
            <w:gridSpan w:val="3"/>
            <w:tcBorders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09" name="Rectangle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EF6B8B" id="Rectangle 51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Fd2Yx6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cs="Swiss721BT-Roman"/>
                <w:sz w:val="20"/>
                <w:szCs w:val="20"/>
                <w:lang w:val="fr-FR"/>
              </w:rPr>
              <w:t xml:space="preserve"> Convecteurs</w:t>
            </w:r>
          </w:p>
        </w:tc>
        <w:tc>
          <w:tcPr>
            <w:tcW w:w="2124" w:type="dxa"/>
            <w:gridSpan w:val="3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10" name="Rectangle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83A75B" id="Rectangle 515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Kzne5m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sz w:val="20"/>
                <w:szCs w:val="20"/>
                <w:lang w:val="fr-FR" w:eastAsia="fr-FR"/>
              </w:rPr>
              <w:t xml:space="preserve"> Radiateur à inertie</w:t>
            </w:r>
          </w:p>
        </w:tc>
        <w:tc>
          <w:tcPr>
            <w:tcW w:w="2550" w:type="dxa"/>
            <w:gridSpan w:val="4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11" name="Rectangle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C06B0A" id="Rectangle 516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KGxXoa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sz w:val="20"/>
                <w:szCs w:val="20"/>
                <w:lang w:val="fr-FR" w:eastAsia="fr-FR"/>
              </w:rPr>
              <w:t xml:space="preserve"> Soufflant</w:t>
            </w:r>
          </w:p>
        </w:tc>
      </w:tr>
      <w:tr w:rsidR="00D76212" w:rsidRPr="00116F2C" w:rsidTr="00C07F35">
        <w:trPr>
          <w:trHeight w:val="324"/>
        </w:trPr>
        <w:tc>
          <w:tcPr>
            <w:tcW w:w="1537" w:type="dxa"/>
            <w:gridSpan w:val="2"/>
            <w:tcBorders>
              <w:left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 w:rsidP="00C07F35">
            <w:pPr>
              <w:pStyle w:val="NormalWeb"/>
              <w:ind w:left="0"/>
              <w:jc w:val="left"/>
              <w:rPr>
                <w:lang w:val="fr-FR" w:eastAsia="fr-FR"/>
              </w:rPr>
            </w:pPr>
          </w:p>
        </w:tc>
        <w:tc>
          <w:tcPr>
            <w:tcW w:w="2838" w:type="dxa"/>
            <w:gridSpan w:val="3"/>
            <w:tcBorders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12" name="Rectangle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45D798" id="Rectangle 513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2SzGn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cs="Swiss721BT-Roman"/>
                <w:sz w:val="20"/>
                <w:szCs w:val="20"/>
                <w:lang w:val="fr-FR"/>
              </w:rPr>
              <w:t xml:space="preserve"> Accumulateur</w:t>
            </w:r>
          </w:p>
        </w:tc>
        <w:tc>
          <w:tcPr>
            <w:tcW w:w="2124" w:type="dxa"/>
            <w:gridSpan w:val="3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13" name="Rectangle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DA0F1A" id="Rectangle 51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RS9Vt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sz w:val="20"/>
                <w:szCs w:val="20"/>
                <w:lang w:val="fr-FR" w:eastAsia="fr-FR"/>
              </w:rPr>
              <w:t xml:space="preserve"> Radiant</w:t>
            </w:r>
          </w:p>
        </w:tc>
        <w:tc>
          <w:tcPr>
            <w:tcW w:w="2550" w:type="dxa"/>
            <w:gridSpan w:val="4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14" name="Rectangle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123692" id="Rectangle 517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y6Dwq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sz w:val="20"/>
                <w:szCs w:val="20"/>
                <w:lang w:val="fr-FR" w:eastAsia="fr-FR"/>
              </w:rPr>
              <w:t xml:space="preserve"> Plancher chauffant</w:t>
            </w:r>
          </w:p>
        </w:tc>
      </w:tr>
      <w:tr w:rsidR="00D76212" w:rsidRPr="00116F2C" w:rsidTr="00C07F35">
        <w:trPr>
          <w:trHeight w:val="324"/>
        </w:trPr>
        <w:tc>
          <w:tcPr>
            <w:tcW w:w="1537" w:type="dxa"/>
            <w:gridSpan w:val="2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 w:rsidP="00C07F35">
            <w:pPr>
              <w:pStyle w:val="NormalWeb"/>
              <w:ind w:left="0"/>
              <w:jc w:val="left"/>
              <w:rPr>
                <w:lang w:val="fr-FR" w:eastAsia="fr-FR"/>
              </w:rPr>
            </w:pPr>
          </w:p>
        </w:tc>
        <w:tc>
          <w:tcPr>
            <w:tcW w:w="2838" w:type="dxa"/>
            <w:gridSpan w:val="3"/>
            <w:tcBorders>
              <w:left w:val="single" w:sz="18" w:space="0" w:color="FFFFFF"/>
              <w:bottom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15" name="Rectangle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84A7BE" id="Rectangle 518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IBCK5C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cs="Swiss721BT-Roman"/>
                <w:sz w:val="20"/>
                <w:szCs w:val="20"/>
                <w:lang w:val="fr-FR"/>
              </w:rPr>
              <w:t xml:space="preserve"> Climatiseur </w:t>
            </w:r>
            <w:proofErr w:type="spellStart"/>
            <w:r w:rsidRPr="00116F2C">
              <w:rPr>
                <w:rFonts w:cs="Swiss721BT-Roman"/>
                <w:sz w:val="20"/>
                <w:szCs w:val="20"/>
                <w:lang w:val="fr-FR"/>
              </w:rPr>
              <w:t>Inverter</w:t>
            </w:r>
            <w:proofErr w:type="spellEnd"/>
          </w:p>
        </w:tc>
        <w:tc>
          <w:tcPr>
            <w:tcW w:w="2124" w:type="dxa"/>
            <w:gridSpan w:val="3"/>
            <w:tcBorders>
              <w:bottom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pStyle w:val="tableautexte"/>
              <w:jc w:val="left"/>
              <w:rPr>
                <w:sz w:val="20"/>
                <w:szCs w:val="20"/>
                <w:lang w:val="fr-FR" w:eastAsia="fr-FR"/>
              </w:rPr>
            </w:pPr>
          </w:p>
        </w:tc>
        <w:tc>
          <w:tcPr>
            <w:tcW w:w="2550" w:type="dxa"/>
            <w:gridSpan w:val="4"/>
            <w:tcBorders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pStyle w:val="tableautexte"/>
              <w:jc w:val="left"/>
              <w:rPr>
                <w:sz w:val="20"/>
                <w:szCs w:val="20"/>
                <w:lang w:val="fr-FR" w:eastAsia="fr-FR"/>
              </w:rPr>
            </w:pPr>
          </w:p>
        </w:tc>
      </w:tr>
      <w:tr w:rsidR="00D76212" w:rsidRPr="00116F2C" w:rsidTr="00C07F35">
        <w:trPr>
          <w:trHeight w:val="238"/>
        </w:trPr>
        <w:tc>
          <w:tcPr>
            <w:tcW w:w="1537" w:type="dxa"/>
            <w:gridSpan w:val="2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 w:rsidP="00C07F35">
            <w:pPr>
              <w:pStyle w:val="NormalWeb"/>
              <w:ind w:left="0"/>
              <w:jc w:val="left"/>
              <w:rPr>
                <w:rFonts w:cs="Swiss721BT-Bold"/>
                <w:b/>
                <w:bCs/>
                <w:lang w:val="fr-FR"/>
              </w:rPr>
            </w:pPr>
            <w:r w:rsidRPr="00116F2C">
              <w:rPr>
                <w:rFonts w:cs="Swiss721BT-Bold"/>
                <w:b/>
                <w:bCs/>
                <w:lang w:val="fr-FR"/>
              </w:rPr>
              <w:t xml:space="preserve">Autres : </w:t>
            </w:r>
          </w:p>
        </w:tc>
        <w:tc>
          <w:tcPr>
            <w:tcW w:w="2838" w:type="dxa"/>
            <w:gridSpan w:val="3"/>
            <w:tcBorders>
              <w:top w:val="single" w:sz="18" w:space="0" w:color="FFFFFF"/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16" name="Rectangle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4D76E3" id="Rectangle 54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Lez60u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cs="Swiss721BT-Roman"/>
                <w:sz w:val="20"/>
                <w:szCs w:val="20"/>
                <w:lang w:val="fr-FR"/>
              </w:rPr>
              <w:t xml:space="preserve"> </w:t>
            </w:r>
            <w:r w:rsidRPr="00116F2C">
              <w:rPr>
                <w:rFonts w:cs="Swiss721BT-Roman"/>
                <w:color w:val="000000"/>
                <w:sz w:val="20"/>
                <w:szCs w:val="20"/>
                <w:lang w:val="fr-FR"/>
              </w:rPr>
              <w:t xml:space="preserve">Cheminée à foyer ouvert </w:t>
            </w:r>
          </w:p>
        </w:tc>
        <w:tc>
          <w:tcPr>
            <w:tcW w:w="2124" w:type="dxa"/>
            <w:gridSpan w:val="3"/>
            <w:tcBorders>
              <w:top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17" name="Rectangle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BC21A4" id="Rectangle 543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vTi4+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cs="Swiss721BT-Roman"/>
                <w:sz w:val="20"/>
                <w:szCs w:val="20"/>
                <w:lang w:val="fr-FR"/>
              </w:rPr>
              <w:t xml:space="preserve"> </w:t>
            </w:r>
            <w:r w:rsidRPr="00116F2C">
              <w:rPr>
                <w:rFonts w:cs="Swiss721BT-Roman"/>
                <w:color w:val="000000"/>
                <w:sz w:val="20"/>
                <w:szCs w:val="20"/>
                <w:lang w:val="fr-FR"/>
              </w:rPr>
              <w:t>Poêle à bûche</w:t>
            </w:r>
            <w:r w:rsidR="0053503E">
              <w:rPr>
                <w:rFonts w:cs="Swiss721BT-Roman"/>
                <w:color w:val="000000"/>
                <w:sz w:val="20"/>
                <w:szCs w:val="20"/>
                <w:lang w:val="fr-FR"/>
              </w:rPr>
              <w:t>s</w:t>
            </w:r>
          </w:p>
        </w:tc>
        <w:tc>
          <w:tcPr>
            <w:tcW w:w="2550" w:type="dxa"/>
            <w:gridSpan w:val="4"/>
            <w:tcBorders>
              <w:top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18" name="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EA4F16" id="Rectangle 54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PH1OMS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cs="Swiss721BT-Roman"/>
                <w:sz w:val="20"/>
                <w:szCs w:val="20"/>
                <w:lang w:val="fr-FR"/>
              </w:rPr>
              <w:t xml:space="preserve"> </w:t>
            </w:r>
            <w:r w:rsidRPr="00116F2C">
              <w:rPr>
                <w:rFonts w:cs="Swiss721BT-Roman"/>
                <w:color w:val="000000"/>
                <w:sz w:val="20"/>
                <w:szCs w:val="20"/>
                <w:lang w:val="fr-FR"/>
              </w:rPr>
              <w:t>Poêle à fioul</w:t>
            </w:r>
            <w:r w:rsidRPr="00116F2C">
              <w:rPr>
                <w:rFonts w:cs="Swiss721BT-Roman"/>
                <w:sz w:val="20"/>
                <w:szCs w:val="20"/>
                <w:lang w:val="fr-FR"/>
              </w:rPr>
              <w:t xml:space="preserve"> </w:t>
            </w:r>
          </w:p>
        </w:tc>
      </w:tr>
      <w:tr w:rsidR="00D76212" w:rsidRPr="00116F2C" w:rsidTr="00C07F35">
        <w:trPr>
          <w:trHeight w:val="233"/>
        </w:trPr>
        <w:tc>
          <w:tcPr>
            <w:tcW w:w="1537" w:type="dxa"/>
            <w:gridSpan w:val="2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pStyle w:val="NormalWeb"/>
              <w:ind w:left="0"/>
              <w:jc w:val="center"/>
              <w:rPr>
                <w:rFonts w:cs="Swiss721BT-Bold"/>
                <w:b/>
                <w:bCs/>
                <w:lang w:val="fr-FR"/>
              </w:rPr>
            </w:pPr>
          </w:p>
        </w:tc>
        <w:tc>
          <w:tcPr>
            <w:tcW w:w="2838" w:type="dxa"/>
            <w:gridSpan w:val="3"/>
            <w:tcBorders>
              <w:left w:val="single" w:sz="18" w:space="0" w:color="FFFFFF"/>
              <w:bottom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19" name="Rectangle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7635A9" id="Rectangle 545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OkI/bG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cs="Swiss721BT-Roman"/>
                <w:sz w:val="20"/>
                <w:szCs w:val="20"/>
                <w:lang w:val="fr-FR"/>
              </w:rPr>
              <w:t xml:space="preserve"> </w:t>
            </w:r>
            <w:r w:rsidRPr="00116F2C">
              <w:rPr>
                <w:rFonts w:cs="Swiss721BT-Roman"/>
                <w:color w:val="000000"/>
                <w:sz w:val="20"/>
                <w:szCs w:val="20"/>
                <w:lang w:val="fr-FR"/>
              </w:rPr>
              <w:t xml:space="preserve">Cheminée à foyer fermé </w:t>
            </w:r>
          </w:p>
        </w:tc>
        <w:tc>
          <w:tcPr>
            <w:tcW w:w="2124" w:type="dxa"/>
            <w:gridSpan w:val="3"/>
            <w:tcBorders>
              <w:bottom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20" name="Rectangl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E0E2B2" id="Rectangle 55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cs="Swiss721BT-Roman"/>
                <w:sz w:val="20"/>
                <w:szCs w:val="20"/>
                <w:lang w:val="fr-FR"/>
              </w:rPr>
              <w:t xml:space="preserve"> </w:t>
            </w:r>
            <w:r w:rsidRPr="00116F2C">
              <w:rPr>
                <w:rFonts w:cs="Swiss721BT-Roman"/>
                <w:color w:val="000000"/>
                <w:sz w:val="20"/>
                <w:szCs w:val="20"/>
                <w:lang w:val="fr-FR"/>
              </w:rPr>
              <w:t>Poêle à granulés</w:t>
            </w:r>
          </w:p>
        </w:tc>
        <w:tc>
          <w:tcPr>
            <w:tcW w:w="2550" w:type="dxa"/>
            <w:gridSpan w:val="4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Swiss721BT-Roman"/>
                <w:sz w:val="20"/>
                <w:szCs w:val="20"/>
                <w:lang w:val="fr-FR"/>
              </w:rPr>
              <w:t xml:space="preserve"> </w:t>
            </w:r>
          </w:p>
        </w:tc>
      </w:tr>
      <w:tr w:rsidR="00D76212" w:rsidRPr="00116F2C" w:rsidTr="00C07F35">
        <w:trPr>
          <w:trHeight w:val="280"/>
        </w:trPr>
        <w:tc>
          <w:tcPr>
            <w:tcW w:w="9049" w:type="dxa"/>
            <w:gridSpan w:val="1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NormalWeb"/>
              <w:spacing w:before="60"/>
              <w:ind w:left="0"/>
              <w:jc w:val="center"/>
              <w:rPr>
                <w:color w:val="FFFFFF"/>
                <w:lang w:val="fr-FR" w:eastAsia="fr-FR"/>
              </w:rPr>
            </w:pPr>
            <w:bookmarkStart w:id="1" w:name="_Hlk363485"/>
            <w:r w:rsidRPr="00116F2C">
              <w:rPr>
                <w:color w:val="FFFFFF"/>
                <w:lang w:val="fr-FR" w:eastAsia="fr-FR"/>
              </w:rPr>
              <w:t>Chauffage Central</w:t>
            </w:r>
          </w:p>
        </w:tc>
      </w:tr>
      <w:tr w:rsidR="00D76212" w:rsidRPr="00116F2C" w:rsidTr="00C07F35">
        <w:trPr>
          <w:trHeight w:val="433"/>
        </w:trPr>
        <w:tc>
          <w:tcPr>
            <w:tcW w:w="1537" w:type="dxa"/>
            <w:gridSpan w:val="2"/>
            <w:vMerge w:val="restar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 w:rsidP="00C07F35">
            <w:pPr>
              <w:pStyle w:val="NormalWeb"/>
              <w:ind w:left="0"/>
              <w:jc w:val="left"/>
              <w:rPr>
                <w:rFonts w:cs="Swiss721BT-Bold"/>
                <w:b/>
                <w:bCs/>
                <w:lang w:val="fr-FR"/>
              </w:rPr>
            </w:pPr>
            <w:r w:rsidRPr="00116F2C">
              <w:rPr>
                <w:rFonts w:cs="Swiss721BT-Bold"/>
                <w:b/>
                <w:bCs/>
                <w:lang w:val="fr-FR"/>
              </w:rPr>
              <w:t>Pompe à chaleur (PAC) :</w:t>
            </w:r>
          </w:p>
        </w:tc>
        <w:tc>
          <w:tcPr>
            <w:tcW w:w="2838" w:type="dxa"/>
            <w:gridSpan w:val="3"/>
            <w:tcBorders>
              <w:top w:val="single" w:sz="18" w:space="0" w:color="FFFFFF"/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21" name="Rectang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A8F531" id="Rectangle 529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NzWb6S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cs="Swiss721BT-Roman"/>
                <w:color w:val="000000"/>
                <w:sz w:val="20"/>
                <w:szCs w:val="20"/>
                <w:lang w:val="fr-FR"/>
              </w:rPr>
              <w:t xml:space="preserve"> PAC Air / Air</w:t>
            </w:r>
          </w:p>
        </w:tc>
        <w:tc>
          <w:tcPr>
            <w:tcW w:w="2124" w:type="dxa"/>
            <w:gridSpan w:val="3"/>
            <w:tcBorders>
              <w:top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22" name="Rectangle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A01628" id="Rectangle 53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cs="Swiss721BT-Roman"/>
                <w:color w:val="000000"/>
                <w:sz w:val="20"/>
                <w:szCs w:val="20"/>
                <w:lang w:val="fr-FR"/>
              </w:rPr>
              <w:t xml:space="preserve"> PAC Air / Eau</w:t>
            </w:r>
          </w:p>
        </w:tc>
        <w:tc>
          <w:tcPr>
            <w:tcW w:w="2550" w:type="dxa"/>
            <w:gridSpan w:val="4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23" name="Rectangle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D9FFD4" id="Rectangle 53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Mryxj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cs="Swiss721BT-Roman"/>
                <w:color w:val="000000"/>
                <w:sz w:val="20"/>
                <w:szCs w:val="20"/>
                <w:lang w:val="fr-FR"/>
              </w:rPr>
              <w:t xml:space="preserve"> PAC Eau / Eau</w:t>
            </w:r>
          </w:p>
        </w:tc>
      </w:tr>
      <w:tr w:rsidR="00D76212" w:rsidRPr="00116F2C" w:rsidTr="00C07F35">
        <w:trPr>
          <w:trHeight w:val="322"/>
        </w:trPr>
        <w:tc>
          <w:tcPr>
            <w:tcW w:w="1537" w:type="dxa"/>
            <w:gridSpan w:val="2"/>
            <w:vMerge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 w:rsidP="00C07F35">
            <w:pPr>
              <w:pStyle w:val="NormalWeb"/>
              <w:ind w:left="0"/>
              <w:jc w:val="left"/>
              <w:rPr>
                <w:rFonts w:cs="Swiss721BT-Bold"/>
                <w:b/>
                <w:bCs/>
                <w:lang w:val="fr-FR"/>
              </w:rPr>
            </w:pPr>
          </w:p>
        </w:tc>
        <w:tc>
          <w:tcPr>
            <w:tcW w:w="2838" w:type="dxa"/>
            <w:gridSpan w:val="3"/>
            <w:tcBorders>
              <w:left w:val="single" w:sz="18" w:space="0" w:color="FFFFFF"/>
              <w:bottom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24" name="Rectangle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E668A0" id="Rectangle 53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vDMUk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cs="Swiss721BT-Roman"/>
                <w:color w:val="000000"/>
                <w:sz w:val="20"/>
                <w:szCs w:val="20"/>
                <w:lang w:val="fr-FR"/>
              </w:rPr>
              <w:t xml:space="preserve"> Géothermie</w:t>
            </w:r>
          </w:p>
        </w:tc>
        <w:tc>
          <w:tcPr>
            <w:tcW w:w="2124" w:type="dxa"/>
            <w:gridSpan w:val="3"/>
            <w:tcBorders>
              <w:bottom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pStyle w:val="tableautexte"/>
              <w:jc w:val="left"/>
              <w:rPr>
                <w:rFonts w:cs="Arial"/>
                <w:color w:val="FFFFFF"/>
                <w:sz w:val="20"/>
                <w:szCs w:val="20"/>
                <w:lang w:val="fr-FR"/>
              </w:rPr>
            </w:pPr>
          </w:p>
        </w:tc>
        <w:tc>
          <w:tcPr>
            <w:tcW w:w="2550" w:type="dxa"/>
            <w:gridSpan w:val="4"/>
            <w:tcBorders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pStyle w:val="tableautexte"/>
              <w:jc w:val="left"/>
              <w:rPr>
                <w:rFonts w:cs="Arial"/>
                <w:color w:val="FFFFFF"/>
                <w:sz w:val="20"/>
                <w:szCs w:val="20"/>
                <w:lang w:val="fr-FR"/>
              </w:rPr>
            </w:pPr>
          </w:p>
        </w:tc>
      </w:tr>
      <w:tr w:rsidR="00D76212" w:rsidRPr="00116F2C" w:rsidTr="0053503E">
        <w:trPr>
          <w:trHeight w:val="240"/>
        </w:trPr>
        <w:tc>
          <w:tcPr>
            <w:tcW w:w="1537" w:type="dxa"/>
            <w:gridSpan w:val="2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 w:rsidP="00C07F35">
            <w:pPr>
              <w:pStyle w:val="NormalWeb"/>
              <w:ind w:left="0"/>
              <w:jc w:val="left"/>
              <w:rPr>
                <w:rFonts w:cs="Swiss721BT-Bold"/>
                <w:b/>
                <w:bCs/>
                <w:lang w:val="fr-FR"/>
              </w:rPr>
            </w:pPr>
            <w:r w:rsidRPr="00116F2C">
              <w:rPr>
                <w:rFonts w:cs="Swiss721BT-Bold"/>
                <w:b/>
                <w:bCs/>
                <w:lang w:val="fr-FR"/>
              </w:rPr>
              <w:t>Chaudière :</w:t>
            </w:r>
          </w:p>
        </w:tc>
        <w:tc>
          <w:tcPr>
            <w:tcW w:w="2838" w:type="dxa"/>
            <w:gridSpan w:val="3"/>
            <w:tcBorders>
              <w:top w:val="single" w:sz="18" w:space="0" w:color="FFFFFF"/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25" name="Rectangle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C8EFE3" id="Rectangle 526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Ffz0mq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sz w:val="20"/>
                <w:szCs w:val="20"/>
                <w:lang w:val="fr-FR" w:eastAsia="fr-FR"/>
              </w:rPr>
              <w:t xml:space="preserve"> Haute température &gt; 65°C</w:t>
            </w:r>
          </w:p>
        </w:tc>
        <w:tc>
          <w:tcPr>
            <w:tcW w:w="2973" w:type="dxa"/>
            <w:gridSpan w:val="5"/>
            <w:tcBorders>
              <w:top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26" name="Rectangle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DDB60B" id="Rectangle 527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GpffJ6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sz w:val="20"/>
                <w:szCs w:val="20"/>
                <w:lang w:val="fr-FR" w:eastAsia="fr-FR"/>
              </w:rPr>
              <w:t xml:space="preserve"> Basse température &lt; 65 °C</w:t>
            </w:r>
          </w:p>
        </w:tc>
        <w:tc>
          <w:tcPr>
            <w:tcW w:w="1701" w:type="dxa"/>
            <w:gridSpan w:val="2"/>
            <w:tcBorders>
              <w:top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27" name="Rectangle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146D36" id="Rectangle 528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WPVrJLsBAACN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sz w:val="20"/>
                <w:szCs w:val="20"/>
                <w:lang w:val="fr-FR" w:eastAsia="fr-FR"/>
              </w:rPr>
              <w:t xml:space="preserve"> Condensation </w:t>
            </w:r>
          </w:p>
        </w:tc>
      </w:tr>
      <w:bookmarkEnd w:id="1"/>
      <w:tr w:rsidR="00D76212" w:rsidRPr="00116F2C" w:rsidTr="0053503E">
        <w:trPr>
          <w:trHeight w:val="235"/>
        </w:trPr>
        <w:tc>
          <w:tcPr>
            <w:tcW w:w="1537" w:type="dxa"/>
            <w:gridSpan w:val="2"/>
            <w:tcBorders>
              <w:left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 w:rsidP="00C07F35">
            <w:pPr>
              <w:pStyle w:val="NormalWeb"/>
              <w:ind w:left="0"/>
              <w:jc w:val="left"/>
              <w:rPr>
                <w:rFonts w:cs="Swiss721BT-Bold"/>
                <w:b/>
                <w:bCs/>
                <w:lang w:val="fr-FR"/>
              </w:rPr>
            </w:pPr>
          </w:p>
        </w:tc>
        <w:tc>
          <w:tcPr>
            <w:tcW w:w="2838" w:type="dxa"/>
            <w:gridSpan w:val="3"/>
            <w:tcBorders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28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9B2CD5" id="Rectangle 29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cs="Arial"/>
                <w:color w:val="FFFFFF"/>
                <w:sz w:val="20"/>
                <w:szCs w:val="20"/>
                <w:lang w:val="fr-FR"/>
              </w:rPr>
              <w:t xml:space="preserve"> </w:t>
            </w:r>
            <w:r w:rsidRPr="00116F2C">
              <w:rPr>
                <w:rFonts w:cs="Arial"/>
                <w:color w:val="auto"/>
                <w:sz w:val="20"/>
                <w:szCs w:val="20"/>
                <w:lang w:val="fr-FR"/>
              </w:rPr>
              <w:t>Chaudière mural</w:t>
            </w:r>
            <w:r w:rsidR="0053503E">
              <w:rPr>
                <w:rFonts w:cs="Arial"/>
                <w:color w:val="auto"/>
                <w:sz w:val="20"/>
                <w:szCs w:val="20"/>
                <w:lang w:val="fr-FR"/>
              </w:rPr>
              <w:t>e</w:t>
            </w:r>
          </w:p>
        </w:tc>
        <w:tc>
          <w:tcPr>
            <w:tcW w:w="2973" w:type="dxa"/>
            <w:gridSpan w:val="5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left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29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343DF2" id="Rectangle 3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Iq9r5a8AQAAjA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cs="Arial"/>
                <w:color w:val="FFFFFF"/>
                <w:sz w:val="20"/>
                <w:szCs w:val="20"/>
                <w:lang w:val="fr-FR"/>
              </w:rPr>
              <w:t xml:space="preserve"> </w:t>
            </w:r>
            <w:r w:rsidRPr="00116F2C">
              <w:rPr>
                <w:rFonts w:cs="Arial"/>
                <w:color w:val="auto"/>
                <w:sz w:val="20"/>
                <w:szCs w:val="20"/>
                <w:lang w:val="fr-FR"/>
              </w:rPr>
              <w:t>Chaudière au sol</w:t>
            </w:r>
          </w:p>
        </w:tc>
        <w:tc>
          <w:tcPr>
            <w:tcW w:w="1701" w:type="dxa"/>
            <w:gridSpan w:val="2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D76212">
            <w:pPr>
              <w:pStyle w:val="tableautexte"/>
              <w:jc w:val="left"/>
              <w:rPr>
                <w:rFonts w:cs="Arial"/>
                <w:color w:val="FFFFFF"/>
                <w:sz w:val="20"/>
                <w:szCs w:val="20"/>
                <w:lang w:val="fr-FR"/>
              </w:rPr>
            </w:pPr>
          </w:p>
        </w:tc>
      </w:tr>
      <w:tr w:rsidR="00D76212" w:rsidRPr="00116F2C" w:rsidTr="0053503E">
        <w:trPr>
          <w:trHeight w:val="290"/>
        </w:trPr>
        <w:tc>
          <w:tcPr>
            <w:tcW w:w="1537" w:type="dxa"/>
            <w:gridSpan w:val="2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 w:rsidP="00C07F35">
            <w:pPr>
              <w:pStyle w:val="NormalWeb"/>
              <w:ind w:left="0"/>
              <w:jc w:val="left"/>
            </w:pPr>
            <w:r w:rsidRPr="00116F2C">
              <w:rPr>
                <w:lang w:val="fr-FR" w:eastAsia="fr-FR"/>
              </w:rPr>
              <w:t>Age du brûleur</w:t>
            </w:r>
          </w:p>
        </w:tc>
        <w:tc>
          <w:tcPr>
            <w:tcW w:w="2838" w:type="dxa"/>
            <w:gridSpan w:val="3"/>
            <w:tcBorders>
              <w:left w:val="single" w:sz="18" w:space="0" w:color="FFFFFF"/>
              <w:bottom w:val="single" w:sz="1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right"/>
              <w:rPr>
                <w:rFonts w:cs="Swiss721BT-Bold"/>
                <w:bCs/>
                <w:sz w:val="20"/>
                <w:szCs w:val="20"/>
                <w:lang w:val="fr-FR"/>
              </w:rPr>
            </w:pPr>
            <w:proofErr w:type="gramStart"/>
            <w:r w:rsidRPr="00116F2C">
              <w:rPr>
                <w:rFonts w:cs="Swiss721BT-Bold"/>
                <w:bCs/>
                <w:sz w:val="20"/>
                <w:szCs w:val="20"/>
                <w:lang w:val="fr-FR"/>
              </w:rPr>
              <w:t>ans</w:t>
            </w:r>
            <w:proofErr w:type="gramEnd"/>
          </w:p>
        </w:tc>
        <w:tc>
          <w:tcPr>
            <w:tcW w:w="2973" w:type="dxa"/>
            <w:gridSpan w:val="5"/>
            <w:tcBorders>
              <w:bottom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right"/>
              <w:rPr>
                <w:rFonts w:cs="Swiss721BT-Bold"/>
                <w:bCs/>
                <w:sz w:val="20"/>
                <w:szCs w:val="20"/>
                <w:lang w:val="fr-FR"/>
              </w:rPr>
            </w:pPr>
            <w:r w:rsidRPr="00116F2C">
              <w:rPr>
                <w:rFonts w:cs="Swiss721BT-Bold"/>
                <w:bCs/>
                <w:sz w:val="20"/>
                <w:szCs w:val="20"/>
                <w:lang w:val="fr-FR"/>
              </w:rPr>
              <w:t>Age de la Chaudière</w:t>
            </w:r>
          </w:p>
        </w:tc>
        <w:tc>
          <w:tcPr>
            <w:tcW w:w="1701" w:type="dxa"/>
            <w:gridSpan w:val="2"/>
            <w:tcBorders>
              <w:right w:val="single" w:sz="1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right"/>
              <w:rPr>
                <w:rFonts w:cs="Arial"/>
                <w:color w:val="auto"/>
                <w:sz w:val="20"/>
                <w:szCs w:val="20"/>
                <w:lang w:val="fr-FR"/>
              </w:rPr>
            </w:pPr>
            <w:proofErr w:type="gramStart"/>
            <w:r w:rsidRPr="00116F2C">
              <w:rPr>
                <w:rFonts w:cs="Arial"/>
                <w:color w:val="auto"/>
                <w:sz w:val="20"/>
                <w:szCs w:val="20"/>
                <w:lang w:val="fr-FR"/>
              </w:rPr>
              <w:t>ans</w:t>
            </w:r>
            <w:proofErr w:type="gramEnd"/>
          </w:p>
        </w:tc>
      </w:tr>
      <w:tr w:rsidR="00D76212" w:rsidRPr="00116F2C" w:rsidTr="00F07EE6">
        <w:trPr>
          <w:trHeight w:val="309"/>
        </w:trPr>
        <w:tc>
          <w:tcPr>
            <w:tcW w:w="9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/>
              <w:rPr>
                <w:sz w:val="20"/>
                <w:szCs w:val="20"/>
              </w:rPr>
            </w:pPr>
            <w:r w:rsidRPr="00116F2C">
              <w:rPr>
                <w:rFonts w:ascii="Arial" w:hAnsi="Arial" w:cs="Arial"/>
                <w:b/>
                <w:color w:val="FFFFFF"/>
                <w:sz w:val="20"/>
                <w:szCs w:val="20"/>
                <w:lang w:eastAsia="fr-FR"/>
              </w:rPr>
              <w:t>Energie</w:t>
            </w:r>
          </w:p>
        </w:tc>
        <w:tc>
          <w:tcPr>
            <w:tcW w:w="992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center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30" name="Rectangle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1C03EE" id="Rectangle 535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PpcSb+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color w:val="FFFFFF"/>
                <w:sz w:val="20"/>
                <w:szCs w:val="20"/>
                <w:lang w:val="fr-FR" w:eastAsia="fr-FR"/>
              </w:rPr>
              <w:t xml:space="preserve"> Fioul</w:t>
            </w:r>
          </w:p>
        </w:tc>
        <w:tc>
          <w:tcPr>
            <w:tcW w:w="127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center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31" name="Rectangle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FB68D9" id="Rectangle 536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3Cmyg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color w:val="FFFFFF"/>
                <w:sz w:val="20"/>
                <w:szCs w:val="20"/>
                <w:lang w:val="fr-FR" w:eastAsia="fr-FR"/>
              </w:rPr>
              <w:t xml:space="preserve"> Propane</w:t>
            </w:r>
          </w:p>
        </w:tc>
        <w:tc>
          <w:tcPr>
            <w:tcW w:w="1417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center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32" name="Rectangle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8697D0" id="Rectangle 537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KpsJU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color w:val="FFFFFF"/>
                <w:sz w:val="20"/>
                <w:szCs w:val="20"/>
                <w:lang w:val="fr-FR" w:eastAsia="fr-FR"/>
              </w:rPr>
              <w:t xml:space="preserve"> Electrique</w:t>
            </w:r>
          </w:p>
        </w:tc>
        <w:tc>
          <w:tcPr>
            <w:tcW w:w="992" w:type="dxa"/>
            <w:tcBorders>
              <w:bottom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center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33" name="Rectangle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A4BBEA" id="Rectangle 538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4DNXu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color w:val="FFFFFF"/>
                <w:sz w:val="20"/>
                <w:szCs w:val="20"/>
                <w:lang w:val="fr-FR" w:eastAsia="fr-FR"/>
              </w:rPr>
              <w:t xml:space="preserve"> Gaz</w:t>
            </w:r>
          </w:p>
        </w:tc>
        <w:tc>
          <w:tcPr>
            <w:tcW w:w="1276" w:type="dxa"/>
            <w:gridSpan w:val="2"/>
            <w:tcBorders>
              <w:bottom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ind w:left="-110"/>
              <w:jc w:val="center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34" name="Rectangle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78F6D1" id="Rectangle 54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A7IC0z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color w:val="FFFFFF"/>
                <w:sz w:val="20"/>
                <w:szCs w:val="20"/>
                <w:lang w:val="fr-FR" w:eastAsia="fr-FR"/>
              </w:rPr>
              <w:t xml:space="preserve"> Plaquette</w:t>
            </w:r>
          </w:p>
        </w:tc>
        <w:tc>
          <w:tcPr>
            <w:tcW w:w="1134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ind w:left="-102"/>
              <w:jc w:val="center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35" name="Rectangle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E3F035" id="Rectangle 54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color w:val="FFFFFF"/>
                <w:sz w:val="20"/>
                <w:szCs w:val="20"/>
                <w:lang w:val="fr-FR" w:eastAsia="fr-FR"/>
              </w:rPr>
              <w:t xml:space="preserve"> Granulés</w:t>
            </w:r>
          </w:p>
        </w:tc>
        <w:tc>
          <w:tcPr>
            <w:tcW w:w="992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pStyle w:val="tableautexte"/>
              <w:jc w:val="center"/>
              <w:rPr>
                <w:sz w:val="20"/>
                <w:szCs w:val="20"/>
              </w:rPr>
            </w:pPr>
            <w:r w:rsidRPr="00116F2C">
              <w:rPr>
                <w:rFonts w:cs="Arial"/>
                <w:noProof/>
                <w:color w:val="FFFFFF"/>
                <w:sz w:val="20"/>
                <w:szCs w:val="20"/>
                <w:lang w:val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36" name="Rectangle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0C10B2" id="Rectangle 539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OtVt0K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color w:val="FFFFFF"/>
                <w:sz w:val="20"/>
                <w:szCs w:val="20"/>
                <w:lang w:val="fr-FR" w:eastAsia="fr-FR"/>
              </w:rPr>
              <w:t xml:space="preserve"> Buche</w:t>
            </w:r>
          </w:p>
        </w:tc>
      </w:tr>
    </w:tbl>
    <w:p w:rsidR="00D76212" w:rsidRPr="00116F2C" w:rsidRDefault="00D76212">
      <w:pPr>
        <w:spacing w:after="0"/>
        <w:rPr>
          <w:vanish/>
          <w:sz w:val="20"/>
          <w:szCs w:val="20"/>
        </w:rPr>
      </w:pPr>
    </w:p>
    <w:tbl>
      <w:tblPr>
        <w:tblW w:w="9072" w:type="dxa"/>
        <w:tblInd w:w="-2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4"/>
        <w:gridCol w:w="723"/>
        <w:gridCol w:w="1125"/>
        <w:gridCol w:w="1132"/>
        <w:gridCol w:w="1131"/>
        <w:gridCol w:w="1136"/>
        <w:gridCol w:w="1131"/>
      </w:tblGrid>
      <w:tr w:rsidR="00D76212" w:rsidRPr="00116F2C" w:rsidTr="00C07F35">
        <w:trPr>
          <w:trHeight w:val="374"/>
        </w:trPr>
        <w:tc>
          <w:tcPr>
            <w:tcW w:w="9072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color w:val="FFFFFF"/>
                <w:sz w:val="20"/>
                <w:szCs w:val="20"/>
                <w:lang w:eastAsia="fr-FR"/>
              </w:rPr>
              <w:t>Emetteurs de chaleur</w:t>
            </w:r>
          </w:p>
        </w:tc>
      </w:tr>
      <w:tr w:rsidR="00D76212" w:rsidRPr="00116F2C" w:rsidTr="00C07F35">
        <w:trPr>
          <w:trHeight w:val="269"/>
        </w:trPr>
        <w:tc>
          <w:tcPr>
            <w:tcW w:w="4542" w:type="dxa"/>
            <w:gridSpan w:val="3"/>
            <w:tcBorders>
              <w:top w:val="single" w:sz="18" w:space="0" w:color="FFFFFF"/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bCs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37" name="Rectangle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DC5D3D" id="Rectangle 453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DTiCh4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 Radiateurs fonte</w:t>
            </w:r>
          </w:p>
        </w:tc>
        <w:tc>
          <w:tcPr>
            <w:tcW w:w="4530" w:type="dxa"/>
            <w:gridSpan w:val="4"/>
            <w:tcBorders>
              <w:top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38" name="Rectangle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F428D7" id="Rectangle 45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NMz6C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Plancher chauffant</w:t>
            </w:r>
          </w:p>
        </w:tc>
      </w:tr>
      <w:tr w:rsidR="00D76212" w:rsidRPr="00116F2C" w:rsidTr="00C07F35">
        <w:trPr>
          <w:trHeight w:val="269"/>
        </w:trPr>
        <w:tc>
          <w:tcPr>
            <w:tcW w:w="4542" w:type="dxa"/>
            <w:gridSpan w:val="3"/>
            <w:tcBorders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bCs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39" name="Rectangle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8F6622" id="Rectangle 455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Vzvv3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 Radiateur</w:t>
            </w:r>
            <w:r w:rsidR="0053503E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s</w: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 acier</w:t>
            </w:r>
          </w:p>
        </w:tc>
        <w:tc>
          <w:tcPr>
            <w:tcW w:w="4530" w:type="dxa"/>
            <w:gridSpan w:val="4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40" name="Rectangl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0F3BB1" id="Rectangle 456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H7IrHm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Gaines (air)</w:t>
            </w:r>
          </w:p>
        </w:tc>
      </w:tr>
      <w:tr w:rsidR="00D76212" w:rsidRPr="00116F2C" w:rsidTr="00C07F35">
        <w:trPr>
          <w:trHeight w:val="269"/>
        </w:trPr>
        <w:tc>
          <w:tcPr>
            <w:tcW w:w="4542" w:type="dxa"/>
            <w:gridSpan w:val="3"/>
            <w:tcBorders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bCs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41" name="Rectangle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14F068" id="Rectangle 469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As5NeY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 Radiateur</w:t>
            </w:r>
            <w:r w:rsidR="0053503E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s</w: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 alu</w:t>
            </w:r>
          </w:p>
        </w:tc>
        <w:tc>
          <w:tcPr>
            <w:tcW w:w="4530" w:type="dxa"/>
            <w:gridSpan w:val="4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42" name="Rectangle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9ACD1B" id="Rectangle 47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JGBRKrsBAACN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Ventilo-convecteurs</w:t>
            </w:r>
          </w:p>
        </w:tc>
      </w:tr>
      <w:tr w:rsidR="00D76212" w:rsidRPr="00116F2C" w:rsidTr="00C07F35">
        <w:trPr>
          <w:trHeight w:val="269"/>
        </w:trPr>
        <w:tc>
          <w:tcPr>
            <w:tcW w:w="4542" w:type="dxa"/>
            <w:gridSpan w:val="3"/>
            <w:tcBorders>
              <w:left w:val="single" w:sz="18" w:space="0" w:color="FFFFFF"/>
              <w:bottom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color w:val="FFFFFF"/>
                <w:sz w:val="20"/>
                <w:szCs w:val="20"/>
                <w:lang w:eastAsia="fr-FR"/>
              </w:rPr>
              <w:t xml:space="preserve">Le réseau est-il calorifugé </w:t>
            </w:r>
          </w:p>
        </w:tc>
        <w:tc>
          <w:tcPr>
            <w:tcW w:w="4530" w:type="dxa"/>
            <w:gridSpan w:val="4"/>
            <w:tcBorders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43" name="Rectangle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DEBF74" id="Rectangle 47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A8nZRf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fr-FR"/>
              </w:rPr>
              <w:t xml:space="preserve"> Oui     </w:t>
            </w: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44" name="Rectangle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FC5C16" id="Rectangle 47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AfPn0Y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fr-FR"/>
              </w:rPr>
              <w:t xml:space="preserve"> Non</w:t>
            </w:r>
          </w:p>
        </w:tc>
      </w:tr>
      <w:tr w:rsidR="00D76212" w:rsidTr="00C07F35">
        <w:trPr>
          <w:trHeight w:val="567"/>
        </w:trPr>
        <w:tc>
          <w:tcPr>
            <w:tcW w:w="9072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EC30CB" w:rsidRDefault="003B1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fr-FR"/>
              </w:rPr>
            </w:pPr>
            <w:r w:rsidRPr="00EC30C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fr-FR"/>
              </w:rPr>
              <w:t>Remarques :</w:t>
            </w:r>
          </w:p>
        </w:tc>
      </w:tr>
      <w:tr w:rsidR="00D76212" w:rsidTr="00C07F35">
        <w:trPr>
          <w:trHeight w:val="374"/>
        </w:trPr>
        <w:tc>
          <w:tcPr>
            <w:tcW w:w="9072" w:type="dxa"/>
            <w:gridSpan w:val="7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color w:val="FFFFFF"/>
                <w:sz w:val="20"/>
                <w:szCs w:val="20"/>
                <w:lang w:eastAsia="fr-FR"/>
              </w:rPr>
              <w:t>Régulation et programmation</w:t>
            </w:r>
          </w:p>
        </w:tc>
      </w:tr>
      <w:tr w:rsidR="00D76212" w:rsidTr="00C07F35">
        <w:trPr>
          <w:trHeight w:val="269"/>
        </w:trPr>
        <w:tc>
          <w:tcPr>
            <w:tcW w:w="4542" w:type="dxa"/>
            <w:gridSpan w:val="3"/>
            <w:tcBorders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bCs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45" name="Rectangl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AAB686" id="Rectangle 49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OaXkBLsBAACN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 Aucun</w:t>
            </w:r>
          </w:p>
        </w:tc>
        <w:tc>
          <w:tcPr>
            <w:tcW w:w="4530" w:type="dxa"/>
            <w:gridSpan w:val="4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46" name="Rectangle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6729D9" id="Rectangle 49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AQJSvC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Robinets simple</w:t>
            </w:r>
            <w:r w:rsidR="0053503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</w:t>
            </w:r>
          </w:p>
        </w:tc>
      </w:tr>
      <w:tr w:rsidR="00D76212" w:rsidTr="00C07F35">
        <w:trPr>
          <w:trHeight w:val="269"/>
        </w:trPr>
        <w:tc>
          <w:tcPr>
            <w:tcW w:w="4542" w:type="dxa"/>
            <w:gridSpan w:val="3"/>
            <w:tcBorders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bCs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47" name="Rectangle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6DE116" id="Rectangle 49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AJX2/v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 Réglage manuel chaudière</w:t>
            </w:r>
          </w:p>
        </w:tc>
        <w:tc>
          <w:tcPr>
            <w:tcW w:w="4530" w:type="dxa"/>
            <w:gridSpan w:val="4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48" name="Rectangle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807792" id="Rectangle 493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BoGViq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Robinets thermostatiques</w:t>
            </w:r>
          </w:p>
        </w:tc>
      </w:tr>
      <w:tr w:rsidR="00D76212" w:rsidTr="00C07F35">
        <w:trPr>
          <w:trHeight w:val="269"/>
        </w:trPr>
        <w:tc>
          <w:tcPr>
            <w:tcW w:w="4542" w:type="dxa"/>
            <w:gridSpan w:val="3"/>
            <w:tcBorders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bCs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49" name="Rectangl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F21858" id="Rectangle 49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BPGbxg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 Thermostat d’ambiance</w:t>
            </w:r>
          </w:p>
        </w:tc>
        <w:tc>
          <w:tcPr>
            <w:tcW w:w="4530" w:type="dxa"/>
            <w:gridSpan w:val="4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fr-FR"/>
              </w:rPr>
              <w:t>Chauffage électrique</w:t>
            </w:r>
            <w:r w:rsidRPr="00116F2C">
              <w:rPr>
                <w:rFonts w:ascii="Arial" w:eastAsia="Times New Roman" w:hAnsi="Arial" w:cs="Arial"/>
                <w:i/>
                <w:sz w:val="20"/>
                <w:szCs w:val="20"/>
                <w:u w:val="single"/>
                <w:lang w:eastAsia="fr-FR"/>
              </w:rPr>
              <w:t xml:space="preserve"> </w:t>
            </w:r>
          </w:p>
        </w:tc>
      </w:tr>
      <w:tr w:rsidR="00D76212" w:rsidTr="00C07F35">
        <w:trPr>
          <w:trHeight w:val="269"/>
        </w:trPr>
        <w:tc>
          <w:tcPr>
            <w:tcW w:w="4542" w:type="dxa"/>
            <w:gridSpan w:val="3"/>
            <w:tcBorders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bCs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50" name="Rectangle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B12935" id="Rectangle 498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AeX38l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 Thermostat d’ambiance programmable</w:t>
            </w:r>
          </w:p>
        </w:tc>
        <w:tc>
          <w:tcPr>
            <w:tcW w:w="4530" w:type="dxa"/>
            <w:gridSpan w:val="4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51" name="Rectangle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75A62A" id="Rectangle 50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Thermostats électromécanique</w:t>
            </w:r>
            <w:r w:rsidR="0053503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</w:t>
            </w:r>
          </w:p>
        </w:tc>
      </w:tr>
      <w:tr w:rsidR="00D76212" w:rsidTr="00C07F35">
        <w:trPr>
          <w:trHeight w:val="269"/>
        </w:trPr>
        <w:tc>
          <w:tcPr>
            <w:tcW w:w="4542" w:type="dxa"/>
            <w:gridSpan w:val="3"/>
            <w:tcBorders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bCs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52" name="Rectangle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33EEAC" id="Rectangle 499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R2Nx8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 Sonde extérieur</w:t>
            </w:r>
            <w:r w:rsidR="0053503E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e</w:t>
            </w:r>
          </w:p>
        </w:tc>
        <w:tc>
          <w:tcPr>
            <w:tcW w:w="4530" w:type="dxa"/>
            <w:gridSpan w:val="4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53" name="Rectangle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4B531A" id="Rectangle 50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B03DMG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Thermostats électronique</w:t>
            </w:r>
            <w:r w:rsidR="0053503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</w:t>
            </w:r>
          </w:p>
        </w:tc>
      </w:tr>
      <w:tr w:rsidR="00D76212" w:rsidTr="00C07F35">
        <w:trPr>
          <w:trHeight w:val="269"/>
        </w:trPr>
        <w:tc>
          <w:tcPr>
            <w:tcW w:w="4542" w:type="dxa"/>
            <w:gridSpan w:val="3"/>
            <w:tcBorders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bCs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54" name="Rectangle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5B1F66" id="Rectangle 503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UQi1e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</w: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Autre :</w:t>
            </w:r>
          </w:p>
        </w:tc>
        <w:tc>
          <w:tcPr>
            <w:tcW w:w="4530" w:type="dxa"/>
            <w:gridSpan w:val="4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55" name="Rectangle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74697D" id="Rectangle 50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Iy/6Cu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Thermostats électronique</w:t>
            </w:r>
            <w:r w:rsidR="0053503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</w: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programmables</w:t>
            </w:r>
          </w:p>
        </w:tc>
      </w:tr>
      <w:tr w:rsidR="00D76212" w:rsidTr="00C07F35">
        <w:trPr>
          <w:trHeight w:val="269"/>
        </w:trPr>
        <w:tc>
          <w:tcPr>
            <w:tcW w:w="4542" w:type="dxa"/>
            <w:gridSpan w:val="3"/>
            <w:tcBorders>
              <w:left w:val="single" w:sz="18" w:space="0" w:color="FFFFFF"/>
              <w:bottom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D762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</w:p>
        </w:tc>
        <w:tc>
          <w:tcPr>
            <w:tcW w:w="4530" w:type="dxa"/>
            <w:gridSpan w:val="4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56" name="Rectangle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4B7235" id="Rectangle 50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CQ4r7i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Autre :</w:t>
            </w:r>
          </w:p>
        </w:tc>
      </w:tr>
      <w:tr w:rsidR="00D76212" w:rsidTr="00C07F35">
        <w:trPr>
          <w:trHeight w:val="269"/>
        </w:trPr>
        <w:tc>
          <w:tcPr>
            <w:tcW w:w="269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fr-FR"/>
              </w:rPr>
              <w:lastRenderedPageBreak/>
              <w:t xml:space="preserve">Consigne de température </w:t>
            </w:r>
          </w:p>
        </w:tc>
        <w:tc>
          <w:tcPr>
            <w:tcW w:w="72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5E33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fr-FR"/>
              </w:rPr>
              <w:t>J</w:t>
            </w:r>
            <w:r w:rsidRPr="00116F2C">
              <w:rPr>
                <w:rFonts w:eastAsia="Times New Roman" w:cs="Arial"/>
                <w:color w:val="FFFFFF"/>
                <w:sz w:val="20"/>
                <w:szCs w:val="20"/>
                <w:lang w:eastAsia="fr-FR"/>
              </w:rPr>
              <w:t>our</w:t>
            </w:r>
          </w:p>
        </w:tc>
        <w:tc>
          <w:tcPr>
            <w:tcW w:w="11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°C</w:t>
            </w:r>
          </w:p>
        </w:tc>
        <w:tc>
          <w:tcPr>
            <w:tcW w:w="113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fr-FR"/>
              </w:rPr>
              <w:t>Nuit</w:t>
            </w:r>
          </w:p>
        </w:tc>
        <w:tc>
          <w:tcPr>
            <w:tcW w:w="113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°C</w:t>
            </w:r>
          </w:p>
        </w:tc>
        <w:tc>
          <w:tcPr>
            <w:tcW w:w="113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fr-FR"/>
              </w:rPr>
              <w:t>Absence</w:t>
            </w:r>
          </w:p>
        </w:tc>
        <w:tc>
          <w:tcPr>
            <w:tcW w:w="1131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116F2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°C</w:t>
            </w:r>
          </w:p>
        </w:tc>
      </w:tr>
      <w:tr w:rsidR="00D76212" w:rsidTr="00C07F35">
        <w:trPr>
          <w:trHeight w:val="567"/>
        </w:trPr>
        <w:tc>
          <w:tcPr>
            <w:tcW w:w="9072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EC30CB" w:rsidRDefault="003B1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fr-FR"/>
              </w:rPr>
            </w:pPr>
            <w:r w:rsidRPr="00EC30C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fr-FR"/>
              </w:rPr>
              <w:t>Remarques :</w:t>
            </w:r>
          </w:p>
          <w:p w:rsidR="00D76212" w:rsidRDefault="00D762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18"/>
                <w:szCs w:val="18"/>
                <w:lang w:eastAsia="fr-FR"/>
              </w:rPr>
            </w:pPr>
          </w:p>
          <w:p w:rsidR="00D76212" w:rsidRDefault="00D762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18"/>
                <w:szCs w:val="18"/>
                <w:lang w:eastAsia="fr-FR"/>
              </w:rPr>
            </w:pPr>
          </w:p>
        </w:tc>
      </w:tr>
    </w:tbl>
    <w:p w:rsidR="00D76212" w:rsidRPr="00ED5823" w:rsidRDefault="003B18A5">
      <w:pPr>
        <w:pStyle w:val="Titre4EIE"/>
        <w:ind w:left="0" w:firstLine="426"/>
        <w:rPr>
          <w:lang w:val="fr-FR"/>
        </w:rPr>
      </w:pPr>
      <w:r>
        <w:rPr>
          <w:rStyle w:val="Titre4EIECar"/>
          <w:rFonts w:ascii="Wingdings 3" w:eastAsia="Wingdings 3" w:hAnsi="Wingdings 3" w:cs="Wingdings 3"/>
          <w:lang w:val="fr-FR"/>
        </w:rPr>
        <w:t></w:t>
      </w:r>
      <w:r>
        <w:rPr>
          <w:rStyle w:val="Titre4EIECar"/>
          <w:rFonts w:eastAsia="Calibri"/>
          <w:lang w:val="fr-FR"/>
        </w:rPr>
        <w:t xml:space="preserve"> </w:t>
      </w:r>
      <w:r>
        <w:rPr>
          <w:rStyle w:val="Titre4EIECar"/>
          <w:rFonts w:eastAsia="Calibri"/>
          <w:color w:val="auto"/>
          <w:lang w:val="fr-FR"/>
        </w:rPr>
        <w:t>Etat des lieux de la production d’eau chaude sanitaire :</w:t>
      </w:r>
    </w:p>
    <w:tbl>
      <w:tblPr>
        <w:tblW w:w="8941" w:type="dxa"/>
        <w:tblInd w:w="2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40"/>
        <w:gridCol w:w="4390"/>
        <w:gridCol w:w="11"/>
      </w:tblGrid>
      <w:tr w:rsidR="00D76212" w:rsidTr="00116F2C">
        <w:trPr>
          <w:gridAfter w:val="1"/>
          <w:wAfter w:w="11" w:type="dxa"/>
          <w:trHeight w:val="269"/>
        </w:trPr>
        <w:tc>
          <w:tcPr>
            <w:tcW w:w="4540" w:type="dxa"/>
            <w:tcBorders>
              <w:top w:val="single" w:sz="18" w:space="0" w:color="FFFFFF"/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bCs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57" name="Rectangl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0D9868" id="Rectangle 29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KzCfO7sBAACN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 Ballon d’eau chaude électrique</w:t>
            </w:r>
          </w:p>
        </w:tc>
        <w:tc>
          <w:tcPr>
            <w:tcW w:w="4390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58" name="Rectang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F1B17A" id="Rectangle 29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Ep2qH6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Chaudière mixte avec accumulation</w:t>
            </w:r>
          </w:p>
        </w:tc>
      </w:tr>
      <w:tr w:rsidR="00D76212" w:rsidTr="00116F2C">
        <w:trPr>
          <w:gridAfter w:val="1"/>
          <w:wAfter w:w="11" w:type="dxa"/>
          <w:trHeight w:val="269"/>
        </w:trPr>
        <w:tc>
          <w:tcPr>
            <w:tcW w:w="4540" w:type="dxa"/>
            <w:tcBorders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bCs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59" name="Rectangl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DC06F4" id="Rectangle 292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EcgjWG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 Ballon thermodynamique </w:t>
            </w:r>
          </w:p>
        </w:tc>
        <w:tc>
          <w:tcPr>
            <w:tcW w:w="4390" w:type="dxa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60" name="Rectangle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458797" id="Rectangle 293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JXzMRK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Chaudière mixte instantanée</w:t>
            </w:r>
          </w:p>
        </w:tc>
      </w:tr>
      <w:tr w:rsidR="00D76212" w:rsidTr="00116F2C">
        <w:trPr>
          <w:gridAfter w:val="1"/>
          <w:wAfter w:w="11" w:type="dxa"/>
          <w:trHeight w:val="269"/>
        </w:trPr>
        <w:tc>
          <w:tcPr>
            <w:tcW w:w="4540" w:type="dxa"/>
            <w:tcBorders>
              <w:lef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bCs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61" name="Rectangl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707708" id="Rectangle 29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y89XY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 xml:space="preserve"> Chauffe-eau solaire individuel</w:t>
            </w:r>
          </w:p>
        </w:tc>
        <w:tc>
          <w:tcPr>
            <w:tcW w:w="4390" w:type="dxa"/>
            <w:tcBorders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62" name="Rectangle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6E9934" id="Rectangle 300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Autres :</w:t>
            </w:r>
          </w:p>
        </w:tc>
      </w:tr>
      <w:tr w:rsidR="00F07EE6" w:rsidTr="00147035">
        <w:trPr>
          <w:gridAfter w:val="1"/>
          <w:wAfter w:w="11" w:type="dxa"/>
          <w:trHeight w:val="269"/>
        </w:trPr>
        <w:tc>
          <w:tcPr>
            <w:tcW w:w="8930" w:type="dxa"/>
            <w:gridSpan w:val="2"/>
            <w:tcBorders>
              <w:left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EE6" w:rsidRPr="00116F2C" w:rsidRDefault="00F07EE6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</w:pPr>
            <w:r w:rsidRPr="00F07EE6"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fr-FR"/>
              </w:rPr>
              <w:t>Volume du ballon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fr-FR"/>
              </w:rPr>
              <w:t>  d’eau chaude :</w:t>
            </w:r>
          </w:p>
        </w:tc>
      </w:tr>
      <w:tr w:rsidR="00D76212" w:rsidTr="00116F2C">
        <w:trPr>
          <w:gridAfter w:val="1"/>
          <w:wAfter w:w="11" w:type="dxa"/>
          <w:trHeight w:val="269"/>
        </w:trPr>
        <w:tc>
          <w:tcPr>
            <w:tcW w:w="4540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Cs/>
                <w:color w:val="FFFFFF"/>
                <w:sz w:val="20"/>
                <w:szCs w:val="20"/>
                <w:lang w:eastAsia="fr-FR"/>
              </w:rPr>
              <w:t xml:space="preserve">Le réseau est-il calorifugé </w:t>
            </w:r>
          </w:p>
        </w:tc>
        <w:tc>
          <w:tcPr>
            <w:tcW w:w="4390" w:type="dxa"/>
            <w:tcBorders>
              <w:bottom w:val="single" w:sz="18" w:space="0" w:color="FFFFFF"/>
              <w:right w:val="single" w:sz="18" w:space="0" w:color="FFFFFF"/>
            </w:tcBorders>
            <w:shd w:val="clear" w:color="auto" w:fill="6193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116F2C" w:rsidRDefault="003B18A5">
            <w:pPr>
              <w:spacing w:after="0" w:line="240" w:lineRule="auto"/>
              <w:rPr>
                <w:sz w:val="20"/>
                <w:szCs w:val="20"/>
              </w:rPr>
            </w:pP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63" name="Rectangl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24E213" id="Rectangle 301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A8TJk0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fr-FR"/>
              </w:rPr>
              <w:t xml:space="preserve"> Oui     </w:t>
            </w:r>
            <w:r w:rsidRPr="00116F2C">
              <w:rPr>
                <w:rFonts w:ascii="Arial" w:eastAsia="Times New Roman" w:hAnsi="Arial" w:cs="Arial"/>
                <w:b/>
                <w:noProof/>
                <w:color w:val="FFFFFF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75566" cy="75566"/>
                      <wp:effectExtent l="0" t="0" r="19684" b="19684"/>
                      <wp:docPr id="164" name="Rectangl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00C342" id="Rectangle 30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AgElHM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116F2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fr-FR"/>
              </w:rPr>
              <w:t xml:space="preserve"> Non</w:t>
            </w:r>
          </w:p>
        </w:tc>
      </w:tr>
      <w:tr w:rsidR="00D76212" w:rsidTr="00116F2C">
        <w:trPr>
          <w:gridAfter w:val="1"/>
          <w:wAfter w:w="11" w:type="dxa"/>
          <w:trHeight w:val="567"/>
        </w:trPr>
        <w:tc>
          <w:tcPr>
            <w:tcW w:w="893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212" w:rsidRPr="00EC30CB" w:rsidRDefault="003B1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fr-FR"/>
              </w:rPr>
            </w:pPr>
            <w:r w:rsidRPr="00EC30C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fr-FR"/>
              </w:rPr>
              <w:t>Remarques :</w:t>
            </w:r>
          </w:p>
        </w:tc>
      </w:tr>
      <w:tr w:rsidR="00116F2C" w:rsidTr="00116F2C">
        <w:trPr>
          <w:gridAfter w:val="1"/>
          <w:wAfter w:w="11" w:type="dxa"/>
          <w:trHeight w:val="280"/>
        </w:trPr>
        <w:tc>
          <w:tcPr>
            <w:tcW w:w="893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4A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F2C" w:rsidRPr="00EC30CB" w:rsidRDefault="00116F2C" w:rsidP="00BC4EE4">
            <w:pPr>
              <w:pStyle w:val="NormalWeb"/>
              <w:spacing w:before="60"/>
              <w:ind w:left="0"/>
              <w:jc w:val="center"/>
              <w:rPr>
                <w:color w:val="FFFFFF"/>
                <w:lang w:val="fr-FR" w:eastAsia="fr-FR"/>
              </w:rPr>
            </w:pPr>
            <w:r w:rsidRPr="00EC30CB">
              <w:rPr>
                <w:color w:val="FFFFFF"/>
                <w:lang w:val="fr-FR" w:eastAsia="fr-FR"/>
              </w:rPr>
              <w:t>Questions complémentaires</w:t>
            </w:r>
          </w:p>
        </w:tc>
      </w:tr>
      <w:tr w:rsidR="00116F2C" w:rsidTr="00BC4EE4">
        <w:trPr>
          <w:trHeight w:val="1034"/>
        </w:trPr>
        <w:tc>
          <w:tcPr>
            <w:tcW w:w="8941" w:type="dxa"/>
            <w:gridSpan w:val="3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F2C" w:rsidRPr="00F07EE6" w:rsidRDefault="00F07EE6" w:rsidP="00BC4EE4">
            <w:pPr>
              <w:pStyle w:val="tableautexte"/>
              <w:jc w:val="left"/>
              <w:rPr>
                <w:color w:val="auto"/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La</w:t>
            </w:r>
            <w:r w:rsidR="00116F2C" w:rsidRPr="00116F2C">
              <w:rPr>
                <w:sz w:val="20"/>
                <w:szCs w:val="20"/>
                <w:lang w:val="fr-FR"/>
              </w:rPr>
              <w:t xml:space="preserve"> chaudière </w:t>
            </w:r>
            <w:r>
              <w:rPr>
                <w:sz w:val="20"/>
                <w:szCs w:val="20"/>
                <w:lang w:val="fr-FR"/>
              </w:rPr>
              <w:t xml:space="preserve">est-elle </w:t>
            </w:r>
            <w:r w:rsidR="00116F2C" w:rsidRPr="00116F2C">
              <w:rPr>
                <w:sz w:val="20"/>
                <w:szCs w:val="20"/>
                <w:lang w:val="fr-FR"/>
              </w:rPr>
              <w:t xml:space="preserve">positionnée dans le volume chauffé </w:t>
            </w:r>
            <w:r w:rsidR="00116F2C" w:rsidRPr="00F07EE6">
              <w:rPr>
                <w:color w:val="auto"/>
                <w:sz w:val="20"/>
                <w:szCs w:val="20"/>
                <w:lang w:val="fr-FR"/>
              </w:rPr>
              <w:t>?</w:t>
            </w:r>
            <w:r w:rsidRPr="00F07EE6">
              <w:rPr>
                <w:rFonts w:cs="Arial"/>
                <w:color w:val="auto"/>
                <w:sz w:val="20"/>
                <w:szCs w:val="20"/>
                <w:lang w:eastAsia="fr-FR"/>
              </w:rPr>
              <w:t xml:space="preserve"> </w:t>
            </w:r>
            <w:r w:rsidRPr="00F07EE6">
              <w:rPr>
                <w:rFonts w:cs="Arial"/>
                <w:noProof/>
                <w:color w:val="auto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6B6CDDFC" wp14:editId="4A8D0ABA">
                      <wp:extent cx="75566" cy="75566"/>
                      <wp:effectExtent l="0" t="0" r="19684" b="19684"/>
                      <wp:docPr id="221" name="Rectangl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F27CA6" id="Rectangle 30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F07EE6">
              <w:rPr>
                <w:color w:val="auto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07EE6">
              <w:rPr>
                <w:rFonts w:cs="Arial"/>
                <w:color w:val="auto"/>
                <w:sz w:val="20"/>
                <w:szCs w:val="20"/>
                <w:lang w:eastAsia="fr-FR"/>
              </w:rPr>
              <w:t>Oui</w:t>
            </w:r>
            <w:proofErr w:type="spellEnd"/>
            <w:r w:rsidRPr="00F07EE6">
              <w:rPr>
                <w:rFonts w:cs="Arial"/>
                <w:color w:val="auto"/>
                <w:sz w:val="20"/>
                <w:szCs w:val="20"/>
                <w:lang w:eastAsia="fr-FR"/>
              </w:rPr>
              <w:t xml:space="preserve">     </w:t>
            </w:r>
            <w:r w:rsidRPr="00F07EE6">
              <w:rPr>
                <w:rFonts w:cs="Arial"/>
                <w:noProof/>
                <w:color w:val="auto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6B6CDDFC" wp14:editId="4A8D0ABA">
                      <wp:extent cx="75566" cy="75566"/>
                      <wp:effectExtent l="0" t="0" r="19684" b="19684"/>
                      <wp:docPr id="220" name="Rectangl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0DF506" id="Rectangle 30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eYC0M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F07EE6">
              <w:rPr>
                <w:rFonts w:cs="Arial"/>
                <w:color w:val="auto"/>
                <w:sz w:val="20"/>
                <w:szCs w:val="20"/>
                <w:lang w:eastAsia="fr-FR"/>
              </w:rPr>
              <w:t xml:space="preserve"> Non</w:t>
            </w:r>
          </w:p>
          <w:p w:rsidR="00116F2C" w:rsidRDefault="00116F2C" w:rsidP="00BC4EE4">
            <w:pPr>
              <w:pStyle w:val="tableautexte"/>
              <w:jc w:val="left"/>
              <w:rPr>
                <w:sz w:val="20"/>
                <w:szCs w:val="20"/>
              </w:rPr>
            </w:pPr>
          </w:p>
          <w:p w:rsidR="00F07EE6" w:rsidRPr="00F07EE6" w:rsidRDefault="00F07EE6" w:rsidP="00F07EE6">
            <w:pPr>
              <w:pStyle w:val="tableautexte"/>
              <w:jc w:val="left"/>
              <w:rPr>
                <w:color w:val="auto"/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Le réseau de distribution </w:t>
            </w:r>
            <w:r w:rsidRPr="00116F2C">
              <w:rPr>
                <w:sz w:val="20"/>
                <w:szCs w:val="20"/>
                <w:lang w:val="fr-FR"/>
              </w:rPr>
              <w:t xml:space="preserve">hors volume chauffé </w:t>
            </w:r>
            <w:r>
              <w:rPr>
                <w:sz w:val="20"/>
                <w:szCs w:val="20"/>
                <w:lang w:val="fr-FR"/>
              </w:rPr>
              <w:t xml:space="preserve">est-il isolé </w:t>
            </w:r>
            <w:r w:rsidRPr="00F07EE6">
              <w:rPr>
                <w:color w:val="auto"/>
                <w:sz w:val="20"/>
                <w:szCs w:val="20"/>
                <w:lang w:val="fr-FR"/>
              </w:rPr>
              <w:t>?</w:t>
            </w:r>
            <w:r w:rsidRPr="00F07EE6">
              <w:rPr>
                <w:rFonts w:cs="Arial"/>
                <w:color w:val="auto"/>
                <w:sz w:val="20"/>
                <w:szCs w:val="20"/>
                <w:lang w:eastAsia="fr-FR"/>
              </w:rPr>
              <w:t xml:space="preserve"> </w:t>
            </w:r>
            <w:r w:rsidRPr="00F07EE6">
              <w:rPr>
                <w:rFonts w:cs="Arial"/>
                <w:noProof/>
                <w:color w:val="auto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3F04B448" wp14:editId="328502D4">
                      <wp:extent cx="75566" cy="75566"/>
                      <wp:effectExtent l="0" t="0" r="19684" b="19684"/>
                      <wp:docPr id="222" name="Rectangl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17671A" id="Rectangle 30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C7MUaN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F07EE6">
              <w:rPr>
                <w:color w:val="auto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07EE6">
              <w:rPr>
                <w:rFonts w:cs="Arial"/>
                <w:color w:val="auto"/>
                <w:sz w:val="20"/>
                <w:szCs w:val="20"/>
                <w:lang w:eastAsia="fr-FR"/>
              </w:rPr>
              <w:t>Oui</w:t>
            </w:r>
            <w:proofErr w:type="spellEnd"/>
            <w:r w:rsidRPr="00F07EE6">
              <w:rPr>
                <w:rFonts w:cs="Arial"/>
                <w:color w:val="auto"/>
                <w:sz w:val="20"/>
                <w:szCs w:val="20"/>
                <w:lang w:eastAsia="fr-FR"/>
              </w:rPr>
              <w:t xml:space="preserve">     </w:t>
            </w:r>
            <w:r w:rsidRPr="00F07EE6">
              <w:rPr>
                <w:rFonts w:cs="Arial"/>
                <w:noProof/>
                <w:color w:val="auto"/>
                <w:sz w:val="20"/>
                <w:szCs w:val="20"/>
                <w:lang w:eastAsia="fr-FR"/>
              </w:rPr>
              <mc:AlternateContent>
                <mc:Choice Requires="wps">
                  <w:drawing>
                    <wp:inline distT="0" distB="0" distL="0" distR="0" wp14:anchorId="33CA533C" wp14:editId="73E804ED">
                      <wp:extent cx="75566" cy="75566"/>
                      <wp:effectExtent l="0" t="0" r="19684" b="19684"/>
                      <wp:docPr id="223" name="Rectangl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6" cy="75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955209" id="Rectangle 304" o:spid="_x0000_s1026" style="width:5.9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" strokeweight=".26467mm">
                      <v:textbox inset="0,0,0,0"/>
                      <w10:anchorlock/>
                    </v:rect>
                  </w:pict>
                </mc:Fallback>
              </mc:AlternateContent>
            </w:r>
            <w:r w:rsidRPr="00F07EE6">
              <w:rPr>
                <w:rFonts w:cs="Arial"/>
                <w:color w:val="auto"/>
                <w:sz w:val="20"/>
                <w:szCs w:val="20"/>
                <w:lang w:eastAsia="fr-FR"/>
              </w:rPr>
              <w:t xml:space="preserve"> Non</w:t>
            </w:r>
          </w:p>
          <w:p w:rsidR="00116F2C" w:rsidRPr="00116F2C" w:rsidRDefault="00116F2C" w:rsidP="00BC4EE4">
            <w:pPr>
              <w:pStyle w:val="tableautexte"/>
              <w:jc w:val="left"/>
              <w:rPr>
                <w:sz w:val="20"/>
                <w:szCs w:val="20"/>
                <w:lang w:val="fr-FR"/>
              </w:rPr>
            </w:pPr>
          </w:p>
          <w:p w:rsidR="00116F2C" w:rsidRPr="00EC30CB" w:rsidRDefault="00EC30CB" w:rsidP="00BC4EE4">
            <w:pPr>
              <w:pStyle w:val="tableautexte"/>
              <w:jc w:val="left"/>
              <w:rPr>
                <w:sz w:val="20"/>
                <w:szCs w:val="20"/>
                <w:lang w:val="fr-FR"/>
              </w:rPr>
            </w:pPr>
            <w:r w:rsidRPr="00EC30CB">
              <w:rPr>
                <w:sz w:val="20"/>
                <w:szCs w:val="20"/>
                <w:lang w:val="fr-FR"/>
              </w:rPr>
              <w:t xml:space="preserve">Avez-vous un appoint de chauffage (poêle </w:t>
            </w:r>
            <w:r w:rsidR="0053503E">
              <w:rPr>
                <w:sz w:val="20"/>
                <w:szCs w:val="20"/>
                <w:lang w:val="fr-FR"/>
              </w:rPr>
              <w:t>à</w:t>
            </w:r>
            <w:r w:rsidRPr="00EC30CB">
              <w:rPr>
                <w:sz w:val="20"/>
                <w:szCs w:val="20"/>
                <w:lang w:val="fr-FR"/>
              </w:rPr>
              <w:t xml:space="preserve"> bois, radiateur</w:t>
            </w:r>
            <w:r w:rsidR="00242EE2">
              <w:rPr>
                <w:sz w:val="20"/>
                <w:szCs w:val="20"/>
                <w:lang w:val="fr-FR"/>
              </w:rPr>
              <w:t>s</w:t>
            </w:r>
            <w:r w:rsidRPr="00EC30CB">
              <w:rPr>
                <w:sz w:val="20"/>
                <w:szCs w:val="20"/>
                <w:lang w:val="fr-FR"/>
              </w:rPr>
              <w:t xml:space="preserve"> électriques, etc</w:t>
            </w:r>
            <w:r>
              <w:rPr>
                <w:sz w:val="20"/>
                <w:szCs w:val="20"/>
                <w:lang w:val="fr-FR"/>
              </w:rPr>
              <w:t>.</w:t>
            </w:r>
            <w:r w:rsidRPr="00EC30CB">
              <w:rPr>
                <w:sz w:val="20"/>
                <w:szCs w:val="20"/>
                <w:lang w:val="fr-FR"/>
              </w:rPr>
              <w:t xml:space="preserve">) ? Si oui, </w:t>
            </w:r>
            <w:r w:rsidR="00C07F35" w:rsidRPr="00EC30CB">
              <w:rPr>
                <w:sz w:val="20"/>
                <w:szCs w:val="20"/>
                <w:lang w:val="fr-FR"/>
              </w:rPr>
              <w:t>lequel</w:t>
            </w:r>
            <w:r w:rsidRPr="00EC30CB">
              <w:rPr>
                <w:sz w:val="20"/>
                <w:szCs w:val="20"/>
                <w:lang w:val="fr-FR"/>
              </w:rPr>
              <w:t xml:space="preserve"> et dans quelle pièce</w:t>
            </w:r>
            <w:r>
              <w:rPr>
                <w:sz w:val="20"/>
                <w:szCs w:val="20"/>
                <w:lang w:val="fr-FR"/>
              </w:rPr>
              <w:t xml:space="preserve"> </w:t>
            </w:r>
            <w:r w:rsidRPr="00EC30CB">
              <w:rPr>
                <w:sz w:val="20"/>
                <w:szCs w:val="20"/>
                <w:lang w:val="fr-FR"/>
              </w:rPr>
              <w:t>?</w:t>
            </w:r>
          </w:p>
          <w:p w:rsidR="00EC30CB" w:rsidRDefault="00EC30CB" w:rsidP="00BC4EE4">
            <w:pPr>
              <w:pStyle w:val="tableautexte"/>
              <w:jc w:val="left"/>
              <w:rPr>
                <w:sz w:val="20"/>
                <w:szCs w:val="20"/>
              </w:rPr>
            </w:pPr>
          </w:p>
          <w:p w:rsidR="00EC30CB" w:rsidRDefault="00EC30CB" w:rsidP="00BC4EE4">
            <w:pPr>
              <w:pStyle w:val="tableautexte"/>
              <w:jc w:val="left"/>
              <w:rPr>
                <w:sz w:val="20"/>
                <w:szCs w:val="20"/>
              </w:rPr>
            </w:pPr>
          </w:p>
          <w:p w:rsidR="00EC30CB" w:rsidRDefault="00EC30CB" w:rsidP="00BC4EE4">
            <w:pPr>
              <w:pStyle w:val="tableautexte"/>
              <w:jc w:val="left"/>
              <w:rPr>
                <w:sz w:val="20"/>
                <w:szCs w:val="20"/>
              </w:rPr>
            </w:pPr>
          </w:p>
          <w:p w:rsidR="00F07EE6" w:rsidRDefault="00F07EE6" w:rsidP="00BC4EE4">
            <w:pPr>
              <w:pStyle w:val="tableautexte"/>
              <w:jc w:val="left"/>
              <w:rPr>
                <w:sz w:val="20"/>
                <w:szCs w:val="20"/>
              </w:rPr>
            </w:pPr>
          </w:p>
          <w:p w:rsidR="00F07EE6" w:rsidRDefault="00F07EE6" w:rsidP="00BC4EE4">
            <w:pPr>
              <w:pStyle w:val="tableautexte"/>
              <w:jc w:val="left"/>
              <w:rPr>
                <w:sz w:val="20"/>
                <w:szCs w:val="20"/>
              </w:rPr>
            </w:pPr>
          </w:p>
          <w:p w:rsidR="00F07EE6" w:rsidRDefault="00F07EE6" w:rsidP="00BC4EE4">
            <w:pPr>
              <w:pStyle w:val="tableautexte"/>
              <w:jc w:val="left"/>
              <w:rPr>
                <w:sz w:val="20"/>
                <w:szCs w:val="20"/>
              </w:rPr>
            </w:pPr>
          </w:p>
          <w:p w:rsidR="00F07EE6" w:rsidRDefault="00F07EE6" w:rsidP="00BC4EE4">
            <w:pPr>
              <w:pStyle w:val="tableautexte"/>
              <w:jc w:val="left"/>
              <w:rPr>
                <w:sz w:val="20"/>
                <w:szCs w:val="20"/>
              </w:rPr>
            </w:pPr>
          </w:p>
          <w:p w:rsidR="00F07EE6" w:rsidRDefault="00F07EE6" w:rsidP="00BC4EE4">
            <w:pPr>
              <w:pStyle w:val="tableautexte"/>
              <w:jc w:val="left"/>
              <w:rPr>
                <w:sz w:val="20"/>
                <w:szCs w:val="20"/>
              </w:rPr>
            </w:pPr>
          </w:p>
          <w:p w:rsidR="00F07EE6" w:rsidRDefault="00F07EE6" w:rsidP="00BC4EE4">
            <w:pPr>
              <w:pStyle w:val="tableautexte"/>
              <w:jc w:val="left"/>
              <w:rPr>
                <w:sz w:val="20"/>
                <w:szCs w:val="20"/>
              </w:rPr>
            </w:pPr>
          </w:p>
          <w:p w:rsidR="00F07EE6" w:rsidRDefault="00F07EE6" w:rsidP="00BC4EE4">
            <w:pPr>
              <w:pStyle w:val="tableautexte"/>
              <w:jc w:val="left"/>
              <w:rPr>
                <w:sz w:val="20"/>
                <w:szCs w:val="20"/>
              </w:rPr>
            </w:pPr>
          </w:p>
          <w:p w:rsidR="00F07EE6" w:rsidRDefault="00F07EE6" w:rsidP="00BC4EE4">
            <w:pPr>
              <w:pStyle w:val="tableautexte"/>
              <w:jc w:val="left"/>
              <w:rPr>
                <w:sz w:val="20"/>
                <w:szCs w:val="20"/>
              </w:rPr>
            </w:pPr>
          </w:p>
          <w:p w:rsidR="00F07EE6" w:rsidRDefault="00F07EE6" w:rsidP="00BC4EE4">
            <w:pPr>
              <w:pStyle w:val="tableautexte"/>
              <w:jc w:val="left"/>
              <w:rPr>
                <w:sz w:val="20"/>
                <w:szCs w:val="20"/>
              </w:rPr>
            </w:pPr>
          </w:p>
          <w:p w:rsidR="00EC30CB" w:rsidRPr="00116F2C" w:rsidRDefault="00EC30CB" w:rsidP="00BC4EE4">
            <w:pPr>
              <w:pStyle w:val="tableautexte"/>
              <w:jc w:val="left"/>
              <w:rPr>
                <w:sz w:val="20"/>
                <w:szCs w:val="20"/>
                <w:lang w:val="fr-FR"/>
              </w:rPr>
            </w:pPr>
          </w:p>
          <w:p w:rsidR="00116F2C" w:rsidRPr="00116F2C" w:rsidRDefault="00116F2C" w:rsidP="00BC4EE4">
            <w:pPr>
              <w:pStyle w:val="tableautexte"/>
              <w:jc w:val="left"/>
              <w:rPr>
                <w:sz w:val="20"/>
                <w:szCs w:val="20"/>
                <w:lang w:val="fr-FR"/>
              </w:rPr>
            </w:pPr>
          </w:p>
          <w:p w:rsidR="00116F2C" w:rsidRPr="00116F2C" w:rsidRDefault="00116F2C" w:rsidP="00BC4EE4">
            <w:pPr>
              <w:pStyle w:val="tableautexte"/>
              <w:jc w:val="left"/>
              <w:rPr>
                <w:lang w:val="fr-FR"/>
              </w:rPr>
            </w:pPr>
          </w:p>
        </w:tc>
      </w:tr>
    </w:tbl>
    <w:p w:rsidR="00D76212" w:rsidRDefault="003B18A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9877421</wp:posOffset>
                </wp:positionV>
                <wp:extent cx="1647191" cy="838203"/>
                <wp:effectExtent l="0" t="0" r="0" b="0"/>
                <wp:wrapNone/>
                <wp:docPr id="166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191" cy="8382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C4EE4" w:rsidRDefault="00BC4EE4">
                            <w:pPr>
                              <w:spacing w:before="41" w:after="0" w:line="240" w:lineRule="auto"/>
                              <w:ind w:left="-142" w:right="-20"/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9"/>
                                <w:szCs w:val="19"/>
                              </w:rPr>
                              <w:t xml:space="preserve"> Avenues Paul Laurens</w:t>
                            </w:r>
                          </w:p>
                          <w:p w:rsidR="00BC4EE4" w:rsidRDefault="00BC4EE4">
                            <w:pPr>
                              <w:spacing w:before="12" w:after="0" w:line="240" w:lineRule="auto"/>
                              <w:ind w:left="-142" w:right="-20"/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26110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19"/>
                                <w:szCs w:val="19"/>
                              </w:rPr>
                              <w:t xml:space="preserve"> Nyons</w:t>
                            </w:r>
                          </w:p>
                          <w:p w:rsidR="00BC4EE4" w:rsidRDefault="00BC4EE4">
                            <w:pPr>
                              <w:spacing w:before="12" w:after="0" w:line="240" w:lineRule="auto"/>
                              <w:ind w:left="-142" w:right="-20"/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75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9"/>
                                <w:szCs w:val="19"/>
                              </w:rPr>
                              <w:t xml:space="preserve"> 26 22 53</w:t>
                            </w:r>
                          </w:p>
                          <w:p w:rsidR="00BC4EE4" w:rsidRDefault="00490177">
                            <w:pPr>
                              <w:spacing w:before="7" w:after="0" w:line="240" w:lineRule="auto"/>
                              <w:ind w:left="-142" w:right="-20"/>
                            </w:pPr>
                            <w:hyperlink r:id="rId19" w:history="1">
                              <w:r w:rsidR="00BC4EE4">
                                <w:t>www.ceder-provence.org</w:t>
                              </w:r>
                            </w:hyperlink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8" o:spid="_x0000_s1028" type="#_x0000_t202" style="position:absolute;margin-left:22.5pt;margin-top:777.75pt;width:129.7pt;height:6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" stroked="f">
                <v:textbox>
                  <w:txbxContent>
                    <w:p w:rsidR="00BC4EE4" w:rsidRDefault="00BC4EE4">
                      <w:pPr>
                        <w:spacing w:before="41" w:after="0" w:line="240" w:lineRule="auto"/>
                        <w:ind w:left="-142" w:right="-20"/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9"/>
                          <w:szCs w:val="19"/>
                        </w:rPr>
                        <w:t xml:space="preserve"> Avenues Paul Laurens</w:t>
                      </w:r>
                    </w:p>
                    <w:p w:rsidR="00BC4EE4" w:rsidRDefault="00BC4EE4">
                      <w:pPr>
                        <w:spacing w:before="12" w:after="0" w:line="240" w:lineRule="auto"/>
                        <w:ind w:left="-142" w:right="-20"/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26110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19"/>
                          <w:szCs w:val="19"/>
                        </w:rPr>
                        <w:t xml:space="preserve"> Nyons</w:t>
                      </w:r>
                    </w:p>
                    <w:p w:rsidR="00BC4EE4" w:rsidRDefault="00BC4EE4">
                      <w:pPr>
                        <w:spacing w:before="12" w:after="0" w:line="240" w:lineRule="auto"/>
                        <w:ind w:left="-142" w:right="-20"/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75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9"/>
                          <w:szCs w:val="19"/>
                        </w:rPr>
                        <w:t xml:space="preserve"> 26 22 53</w:t>
                      </w:r>
                    </w:p>
                    <w:p w:rsidR="00BC4EE4" w:rsidRDefault="00490177">
                      <w:pPr>
                        <w:spacing w:before="7" w:after="0" w:line="240" w:lineRule="auto"/>
                        <w:ind w:left="-142" w:right="-20"/>
                      </w:pPr>
                      <w:hyperlink r:id="rId20" w:history="1">
                        <w:r w:rsidR="00BC4EE4">
                          <w:t>www.ceder-provence.org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9877421</wp:posOffset>
                </wp:positionV>
                <wp:extent cx="1647191" cy="838203"/>
                <wp:effectExtent l="0" t="0" r="0" b="0"/>
                <wp:wrapNone/>
                <wp:docPr id="16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191" cy="8382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C4EE4" w:rsidRDefault="00BC4EE4">
                            <w:pPr>
                              <w:spacing w:before="41" w:after="0" w:line="240" w:lineRule="auto"/>
                              <w:ind w:left="-142" w:right="-20"/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9"/>
                                <w:szCs w:val="19"/>
                              </w:rPr>
                              <w:t xml:space="preserve"> Avenues Paul Laurens</w:t>
                            </w:r>
                          </w:p>
                          <w:p w:rsidR="00BC4EE4" w:rsidRDefault="00BC4EE4">
                            <w:pPr>
                              <w:spacing w:before="12" w:after="0" w:line="240" w:lineRule="auto"/>
                              <w:ind w:left="-142" w:right="-20"/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26110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19"/>
                                <w:szCs w:val="19"/>
                              </w:rPr>
                              <w:t xml:space="preserve"> Nyons</w:t>
                            </w:r>
                          </w:p>
                          <w:p w:rsidR="00BC4EE4" w:rsidRDefault="00BC4EE4">
                            <w:pPr>
                              <w:spacing w:before="12" w:after="0" w:line="240" w:lineRule="auto"/>
                              <w:ind w:left="-142" w:right="-20"/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75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9"/>
                                <w:szCs w:val="19"/>
                              </w:rPr>
                              <w:t xml:space="preserve"> 26 22 53</w:t>
                            </w:r>
                          </w:p>
                          <w:p w:rsidR="00BC4EE4" w:rsidRDefault="00490177">
                            <w:pPr>
                              <w:spacing w:before="7" w:after="0" w:line="240" w:lineRule="auto"/>
                              <w:ind w:left="-142" w:right="-20"/>
                            </w:pPr>
                            <w:hyperlink r:id="rId21" w:history="1">
                              <w:r w:rsidR="00BC4EE4">
                                <w:t>www.ceder-provence.org</w:t>
                              </w:r>
                            </w:hyperlink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29" type="#_x0000_t202" style="position:absolute;margin-left:22.5pt;margin-top:777.75pt;width:129.7pt;height:6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" stroked="f">
                <v:textbox>
                  <w:txbxContent>
                    <w:p w:rsidR="00BC4EE4" w:rsidRDefault="00BC4EE4">
                      <w:pPr>
                        <w:spacing w:before="41" w:after="0" w:line="240" w:lineRule="auto"/>
                        <w:ind w:left="-142" w:right="-20"/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9"/>
                          <w:szCs w:val="19"/>
                        </w:rPr>
                        <w:t xml:space="preserve"> Avenues Paul Laurens</w:t>
                      </w:r>
                    </w:p>
                    <w:p w:rsidR="00BC4EE4" w:rsidRDefault="00BC4EE4">
                      <w:pPr>
                        <w:spacing w:before="12" w:after="0" w:line="240" w:lineRule="auto"/>
                        <w:ind w:left="-142" w:right="-20"/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26110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19"/>
                          <w:szCs w:val="19"/>
                        </w:rPr>
                        <w:t xml:space="preserve"> Nyons</w:t>
                      </w:r>
                    </w:p>
                    <w:p w:rsidR="00BC4EE4" w:rsidRDefault="00BC4EE4">
                      <w:pPr>
                        <w:spacing w:before="12" w:after="0" w:line="240" w:lineRule="auto"/>
                        <w:ind w:left="-142" w:right="-20"/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75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9"/>
                          <w:szCs w:val="19"/>
                        </w:rPr>
                        <w:t xml:space="preserve"> 26 22 53</w:t>
                      </w:r>
                    </w:p>
                    <w:p w:rsidR="00BC4EE4" w:rsidRDefault="00490177">
                      <w:pPr>
                        <w:spacing w:before="7" w:after="0" w:line="240" w:lineRule="auto"/>
                        <w:ind w:left="-142" w:right="-20"/>
                      </w:pPr>
                      <w:hyperlink r:id="rId22" w:history="1">
                        <w:r w:rsidR="00BC4EE4">
                          <w:t>www.ceder-provence.org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9877421</wp:posOffset>
                </wp:positionV>
                <wp:extent cx="1647191" cy="838203"/>
                <wp:effectExtent l="0" t="0" r="0" b="0"/>
                <wp:wrapNone/>
                <wp:docPr id="168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191" cy="8382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C4EE4" w:rsidRDefault="00BC4EE4">
                            <w:pPr>
                              <w:spacing w:before="41" w:after="0" w:line="240" w:lineRule="auto"/>
                              <w:ind w:left="-142" w:right="-20"/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9"/>
                                <w:szCs w:val="19"/>
                              </w:rPr>
                              <w:t xml:space="preserve"> Avenues Paul Laurens</w:t>
                            </w:r>
                          </w:p>
                          <w:p w:rsidR="00BC4EE4" w:rsidRDefault="00BC4EE4">
                            <w:pPr>
                              <w:spacing w:before="12" w:after="0" w:line="240" w:lineRule="auto"/>
                              <w:ind w:left="-142" w:right="-20"/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26110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19"/>
                                <w:szCs w:val="19"/>
                              </w:rPr>
                              <w:t xml:space="preserve"> Nyons</w:t>
                            </w:r>
                          </w:p>
                          <w:p w:rsidR="00BC4EE4" w:rsidRDefault="00BC4EE4">
                            <w:pPr>
                              <w:spacing w:before="12" w:after="0" w:line="240" w:lineRule="auto"/>
                              <w:ind w:left="-142" w:right="-20"/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75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9"/>
                                <w:szCs w:val="19"/>
                              </w:rPr>
                              <w:t xml:space="preserve"> 26 22 53</w:t>
                            </w:r>
                          </w:p>
                          <w:p w:rsidR="00BC4EE4" w:rsidRDefault="00490177">
                            <w:pPr>
                              <w:spacing w:before="7" w:after="0" w:line="240" w:lineRule="auto"/>
                              <w:ind w:left="-142" w:right="-20"/>
                            </w:pPr>
                            <w:hyperlink r:id="rId23" w:history="1">
                              <w:r w:rsidR="00BC4EE4">
                                <w:t>www.ceder-provence.org</w:t>
                              </w:r>
                            </w:hyperlink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30" type="#_x0000_t202" style="position:absolute;margin-left:22.5pt;margin-top:777.75pt;width:129.7pt;height:6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" stroked="f">
                <v:textbox>
                  <w:txbxContent>
                    <w:p w:rsidR="00BC4EE4" w:rsidRDefault="00BC4EE4">
                      <w:pPr>
                        <w:spacing w:before="41" w:after="0" w:line="240" w:lineRule="auto"/>
                        <w:ind w:left="-142" w:right="-20"/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9"/>
                          <w:szCs w:val="19"/>
                        </w:rPr>
                        <w:t xml:space="preserve"> Avenues Paul Laurens</w:t>
                      </w:r>
                    </w:p>
                    <w:p w:rsidR="00BC4EE4" w:rsidRDefault="00BC4EE4">
                      <w:pPr>
                        <w:spacing w:before="12" w:after="0" w:line="240" w:lineRule="auto"/>
                        <w:ind w:left="-142" w:right="-20"/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26110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19"/>
                          <w:szCs w:val="19"/>
                        </w:rPr>
                        <w:t xml:space="preserve"> Nyons</w:t>
                      </w:r>
                    </w:p>
                    <w:p w:rsidR="00BC4EE4" w:rsidRDefault="00BC4EE4">
                      <w:pPr>
                        <w:spacing w:before="12" w:after="0" w:line="240" w:lineRule="auto"/>
                        <w:ind w:left="-142" w:right="-20"/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75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9"/>
                          <w:szCs w:val="19"/>
                        </w:rPr>
                        <w:t xml:space="preserve"> 26 22 53</w:t>
                      </w:r>
                    </w:p>
                    <w:p w:rsidR="00BC4EE4" w:rsidRDefault="00490177">
                      <w:pPr>
                        <w:spacing w:before="7" w:after="0" w:line="240" w:lineRule="auto"/>
                        <w:ind w:left="-142" w:right="-20"/>
                      </w:pPr>
                      <w:hyperlink r:id="rId24" w:history="1">
                        <w:r w:rsidR="00BC4EE4">
                          <w:t>www.ceder-provence.org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D76212" w:rsidSect="00024238">
      <w:headerReference w:type="default" r:id="rId25"/>
      <w:headerReference w:type="first" r:id="rId26"/>
      <w:pgSz w:w="11906" w:h="16838"/>
      <w:pgMar w:top="1247" w:right="1304" w:bottom="567" w:left="1304" w:header="567" w:footer="112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4EE4" w:rsidRDefault="00BC4EE4">
      <w:pPr>
        <w:spacing w:after="0" w:line="240" w:lineRule="auto"/>
      </w:pPr>
      <w:r>
        <w:separator/>
      </w:r>
    </w:p>
  </w:endnote>
  <w:endnote w:type="continuationSeparator" w:id="0">
    <w:p w:rsidR="00BC4EE4" w:rsidRDefault="00BC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DIN Alternate Medium">
    <w:charset w:val="00"/>
    <w:family w:val="roman"/>
    <w:pitch w:val="variable"/>
  </w:font>
  <w:font w:name="Swiss721BT-Bold">
    <w:charset w:val="00"/>
    <w:family w:val="swiss"/>
    <w:pitch w:val="default"/>
  </w:font>
  <w:font w:name="Swiss721BT-Roman"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4EE4" w:rsidRDefault="00BC4EE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C4EE4" w:rsidRDefault="00BC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EE4" w:rsidRDefault="00BC4EE4">
    <w:pPr>
      <w:pStyle w:val="En-tte"/>
    </w:pPr>
    <w:r>
      <w:rPr>
        <w:rFonts w:ascii="Cambria" w:eastAsia="Times New Roman" w:hAnsi="Cambria"/>
        <w:noProof/>
        <w:sz w:val="28"/>
        <w:szCs w:val="28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7048496</wp:posOffset>
              </wp:positionH>
              <wp:positionV relativeFrom="page">
                <wp:posOffset>190496</wp:posOffset>
              </wp:positionV>
              <wp:extent cx="476887" cy="476887"/>
              <wp:effectExtent l="0" t="0" r="0" b="0"/>
              <wp:wrapNone/>
              <wp:docPr id="1" name="Ellips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887" cy="476887"/>
                      </a:xfrm>
                      <a:custGeom>
                        <a:avLst/>
                        <a:gdLst>
                          <a:gd name="f0" fmla="val 21600000"/>
                          <a:gd name="f1" fmla="val 10800000"/>
                          <a:gd name="f2" fmla="val 5400000"/>
                          <a:gd name="f3" fmla="val 180"/>
                          <a:gd name="f4" fmla="val w"/>
                          <a:gd name="f5" fmla="val h"/>
                          <a:gd name="f6" fmla="val ss"/>
                          <a:gd name="f7" fmla="val 0"/>
                          <a:gd name="f8" fmla="*/ 5419351 1 1725033"/>
                          <a:gd name="f9" fmla="+- 0 0 -360"/>
                          <a:gd name="f10" fmla="+- 0 0 -180"/>
                          <a:gd name="f11" fmla="abs f4"/>
                          <a:gd name="f12" fmla="abs f5"/>
                          <a:gd name="f13" fmla="abs f6"/>
                          <a:gd name="f14" fmla="+- 2700000 f2 0"/>
                          <a:gd name="f15" fmla="*/ f9 f1 1"/>
                          <a:gd name="f16" fmla="*/ f10 f1 1"/>
                          <a:gd name="f17" fmla="?: f11 f4 1"/>
                          <a:gd name="f18" fmla="?: f12 f5 1"/>
                          <a:gd name="f19" fmla="?: f13 f6 1"/>
                          <a:gd name="f20" fmla="+- f14 0 f2"/>
                          <a:gd name="f21" fmla="*/ f15 1 f3"/>
                          <a:gd name="f22" fmla="*/ f16 1 f3"/>
                          <a:gd name="f23" fmla="*/ f17 1 21600"/>
                          <a:gd name="f24" fmla="*/ f18 1 21600"/>
                          <a:gd name="f25" fmla="*/ 21600 f17 1"/>
                          <a:gd name="f26" fmla="*/ 21600 f18 1"/>
                          <a:gd name="f27" fmla="+- f20 f2 0"/>
                          <a:gd name="f28" fmla="+- f21 0 f2"/>
                          <a:gd name="f29" fmla="+- f22 0 f2"/>
                          <a:gd name="f30" fmla="min f24 f23"/>
                          <a:gd name="f31" fmla="*/ f25 1 f19"/>
                          <a:gd name="f32" fmla="*/ f26 1 f19"/>
                          <a:gd name="f33" fmla="*/ f27 f8 1"/>
                          <a:gd name="f34" fmla="val f31"/>
                          <a:gd name="f35" fmla="val f32"/>
                          <a:gd name="f36" fmla="*/ f33 1 f1"/>
                          <a:gd name="f37" fmla="*/ f7 f30 1"/>
                          <a:gd name="f38" fmla="+- f35 0 f7"/>
                          <a:gd name="f39" fmla="+- f34 0 f7"/>
                          <a:gd name="f40" fmla="+- 0 0 f36"/>
                          <a:gd name="f41" fmla="*/ f38 1 2"/>
                          <a:gd name="f42" fmla="*/ f39 1 2"/>
                          <a:gd name="f43" fmla="+- 0 0 f40"/>
                          <a:gd name="f44" fmla="+- f7 f41 0"/>
                          <a:gd name="f45" fmla="+- f7 f42 0"/>
                          <a:gd name="f46" fmla="*/ f43 f1 1"/>
                          <a:gd name="f47" fmla="*/ f42 f30 1"/>
                          <a:gd name="f48" fmla="*/ f41 f30 1"/>
                          <a:gd name="f49" fmla="*/ f46 1 f8"/>
                          <a:gd name="f50" fmla="*/ f44 f30 1"/>
                          <a:gd name="f51" fmla="+- f49 0 f2"/>
                          <a:gd name="f52" fmla="cos 1 f51"/>
                          <a:gd name="f53" fmla="sin 1 f51"/>
                          <a:gd name="f54" fmla="+- 0 0 f52"/>
                          <a:gd name="f55" fmla="+- 0 0 f53"/>
                          <a:gd name="f56" fmla="+- 0 0 f54"/>
                          <a:gd name="f57" fmla="+- 0 0 f55"/>
                          <a:gd name="f58" fmla="val f56"/>
                          <a:gd name="f59" fmla="val f57"/>
                          <a:gd name="f60" fmla="*/ f58 f42 1"/>
                          <a:gd name="f61" fmla="*/ f59 f41 1"/>
                          <a:gd name="f62" fmla="+- f45 0 f60"/>
                          <a:gd name="f63" fmla="+- f45 f60 0"/>
                          <a:gd name="f64" fmla="+- f44 0 f61"/>
                          <a:gd name="f65" fmla="+- f44 f61 0"/>
                          <a:gd name="f66" fmla="*/ f62 f30 1"/>
                          <a:gd name="f67" fmla="*/ f64 f30 1"/>
                          <a:gd name="f68" fmla="*/ f63 f30 1"/>
                          <a:gd name="f69" fmla="*/ f65 f30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8">
                            <a:pos x="f66" y="f67"/>
                          </a:cxn>
                          <a:cxn ang="f29">
                            <a:pos x="f66" y="f69"/>
                          </a:cxn>
                          <a:cxn ang="f29">
                            <a:pos x="f68" y="f69"/>
                          </a:cxn>
                          <a:cxn ang="f28">
                            <a:pos x="f68" y="f67"/>
                          </a:cxn>
                        </a:cxnLst>
                        <a:rect l="f66" t="f67" r="f68" b="f69"/>
                        <a:pathLst>
                          <a:path>
                            <a:moveTo>
                              <a:pt x="f37" y="f50"/>
                            </a:moveTo>
                            <a:arcTo wR="f47" hR="f48" stAng="f1" swAng="f0"/>
                            <a:close/>
                          </a:path>
                        </a:pathLst>
                      </a:custGeom>
                      <a:solidFill>
                        <a:srgbClr val="FFC000"/>
                      </a:solidFill>
                      <a:ln cap="flat">
                        <a:noFill/>
                        <a:prstDash val="solid"/>
                      </a:ln>
                    </wps:spPr>
                    <wps:txbx>
                      <w:txbxContent>
                        <w:p w:rsidR="00BC4EE4" w:rsidRDefault="00BC4EE4">
                          <w:r>
                            <w:rPr>
                              <w:rStyle w:val="Numrodepage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/5</w:t>
                          </w:r>
                        </w:p>
                      </w:txbxContent>
                    </wps:txbx>
                    <wps:bodyPr vert="horz" wrap="square" lIns="0" tIns="45720" rIns="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Ellipse 7" o:spid="_x0000_s1031" style="position:absolute;margin-left:555pt;margin-top:15pt;width:37.55pt;height:37.5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6887,4768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" adj="-11796480,,5400" path="m,238444at,,476888,476888,,238444,,238444xe" fillcolor="#ffc000" stroked="f">
              <v:stroke joinstyle="miter"/>
              <v:formulas/>
              <v:path arrowok="t" o:connecttype="custom" o:connectlocs="238444,0;476887,238444;238444,476887;0,238444;69838,69838;69838,407049;407049,407049;407049,69838" o:connectangles="270,0,90,180,270,90,90,270" textboxrect="69838,69838,407049,407049"/>
              <v:textbox inset="0,,0">
                <w:txbxContent>
                  <w:p w:rsidR="00BC4EE4" w:rsidRDefault="00BC4EE4">
                    <w:r>
                      <w:rPr>
                        <w:rStyle w:val="Numrodepage"/>
                        <w:b/>
                        <w:bCs/>
                        <w:color w:val="FFFFFF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Style w:val="Numrodepage"/>
                        <w:b/>
                        <w:bCs/>
                        <w:color w:val="FFFFFF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Style w:val="Numrodepage"/>
                        <w:b/>
                        <w:bCs/>
                        <w:color w:val="FFFFFF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Style w:val="Numrodepage"/>
                        <w:b/>
                        <w:bCs/>
                        <w:color w:val="FFFFFF"/>
                        <w:sz w:val="24"/>
                        <w:szCs w:val="24"/>
                      </w:rPr>
                      <w:t>5</w:t>
                    </w:r>
                    <w:r>
                      <w:rPr>
                        <w:rStyle w:val="Numrodepage"/>
                        <w:b/>
                        <w:bCs/>
                        <w:color w:val="FFFFFF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Style w:val="Numrodepage"/>
                        <w:b/>
                        <w:bCs/>
                        <w:color w:val="FFFFFF"/>
                        <w:sz w:val="24"/>
                        <w:szCs w:val="24"/>
                      </w:rPr>
                      <w:t>/5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7693661</wp:posOffset>
          </wp:positionH>
          <wp:positionV relativeFrom="paragraph">
            <wp:posOffset>-528952</wp:posOffset>
          </wp:positionV>
          <wp:extent cx="7572374" cy="1234440"/>
          <wp:effectExtent l="0" t="0" r="0" b="3810"/>
          <wp:wrapNone/>
          <wp:docPr id="2" name="Image 5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374" cy="12344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-900427</wp:posOffset>
          </wp:positionH>
          <wp:positionV relativeFrom="paragraph">
            <wp:posOffset>-450213</wp:posOffset>
          </wp:positionV>
          <wp:extent cx="7569704" cy="1234440"/>
          <wp:effectExtent l="0" t="0" r="0" b="3810"/>
          <wp:wrapNone/>
          <wp:docPr id="3" name="Image 5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704" cy="12344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EE4" w:rsidRDefault="00BC4EE4">
    <w:pPr>
      <w:pStyle w:val="En-tte"/>
    </w:pPr>
    <w:r>
      <w:rPr>
        <w:rFonts w:ascii="Cambria" w:eastAsia="Times New Roman" w:hAnsi="Cambria"/>
        <w:noProof/>
        <w:sz w:val="28"/>
        <w:szCs w:val="28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7048496</wp:posOffset>
              </wp:positionH>
              <wp:positionV relativeFrom="page">
                <wp:posOffset>247646</wp:posOffset>
              </wp:positionV>
              <wp:extent cx="476887" cy="476887"/>
              <wp:effectExtent l="0" t="0" r="0" b="0"/>
              <wp:wrapNone/>
              <wp:docPr id="4" name="Ellips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887" cy="476887"/>
                      </a:xfrm>
                      <a:custGeom>
                        <a:avLst/>
                        <a:gdLst>
                          <a:gd name="f0" fmla="val 21600000"/>
                          <a:gd name="f1" fmla="val 10800000"/>
                          <a:gd name="f2" fmla="val 5400000"/>
                          <a:gd name="f3" fmla="val 180"/>
                          <a:gd name="f4" fmla="val w"/>
                          <a:gd name="f5" fmla="val h"/>
                          <a:gd name="f6" fmla="val ss"/>
                          <a:gd name="f7" fmla="val 0"/>
                          <a:gd name="f8" fmla="*/ 5419351 1 1725033"/>
                          <a:gd name="f9" fmla="+- 0 0 -360"/>
                          <a:gd name="f10" fmla="+- 0 0 -180"/>
                          <a:gd name="f11" fmla="abs f4"/>
                          <a:gd name="f12" fmla="abs f5"/>
                          <a:gd name="f13" fmla="abs f6"/>
                          <a:gd name="f14" fmla="+- 2700000 f2 0"/>
                          <a:gd name="f15" fmla="*/ f9 f1 1"/>
                          <a:gd name="f16" fmla="*/ f10 f1 1"/>
                          <a:gd name="f17" fmla="?: f11 f4 1"/>
                          <a:gd name="f18" fmla="?: f12 f5 1"/>
                          <a:gd name="f19" fmla="?: f13 f6 1"/>
                          <a:gd name="f20" fmla="+- f14 0 f2"/>
                          <a:gd name="f21" fmla="*/ f15 1 f3"/>
                          <a:gd name="f22" fmla="*/ f16 1 f3"/>
                          <a:gd name="f23" fmla="*/ f17 1 21600"/>
                          <a:gd name="f24" fmla="*/ f18 1 21600"/>
                          <a:gd name="f25" fmla="*/ 21600 f17 1"/>
                          <a:gd name="f26" fmla="*/ 21600 f18 1"/>
                          <a:gd name="f27" fmla="+- f20 f2 0"/>
                          <a:gd name="f28" fmla="+- f21 0 f2"/>
                          <a:gd name="f29" fmla="+- f22 0 f2"/>
                          <a:gd name="f30" fmla="min f24 f23"/>
                          <a:gd name="f31" fmla="*/ f25 1 f19"/>
                          <a:gd name="f32" fmla="*/ f26 1 f19"/>
                          <a:gd name="f33" fmla="*/ f27 f8 1"/>
                          <a:gd name="f34" fmla="val f31"/>
                          <a:gd name="f35" fmla="val f32"/>
                          <a:gd name="f36" fmla="*/ f33 1 f1"/>
                          <a:gd name="f37" fmla="*/ f7 f30 1"/>
                          <a:gd name="f38" fmla="+- f35 0 f7"/>
                          <a:gd name="f39" fmla="+- f34 0 f7"/>
                          <a:gd name="f40" fmla="+- 0 0 f36"/>
                          <a:gd name="f41" fmla="*/ f38 1 2"/>
                          <a:gd name="f42" fmla="*/ f39 1 2"/>
                          <a:gd name="f43" fmla="+- 0 0 f40"/>
                          <a:gd name="f44" fmla="+- f7 f41 0"/>
                          <a:gd name="f45" fmla="+- f7 f42 0"/>
                          <a:gd name="f46" fmla="*/ f43 f1 1"/>
                          <a:gd name="f47" fmla="*/ f42 f30 1"/>
                          <a:gd name="f48" fmla="*/ f41 f30 1"/>
                          <a:gd name="f49" fmla="*/ f46 1 f8"/>
                          <a:gd name="f50" fmla="*/ f44 f30 1"/>
                          <a:gd name="f51" fmla="+- f49 0 f2"/>
                          <a:gd name="f52" fmla="cos 1 f51"/>
                          <a:gd name="f53" fmla="sin 1 f51"/>
                          <a:gd name="f54" fmla="+- 0 0 f52"/>
                          <a:gd name="f55" fmla="+- 0 0 f53"/>
                          <a:gd name="f56" fmla="+- 0 0 f54"/>
                          <a:gd name="f57" fmla="+- 0 0 f55"/>
                          <a:gd name="f58" fmla="val f56"/>
                          <a:gd name="f59" fmla="val f57"/>
                          <a:gd name="f60" fmla="*/ f58 f42 1"/>
                          <a:gd name="f61" fmla="*/ f59 f41 1"/>
                          <a:gd name="f62" fmla="+- f45 0 f60"/>
                          <a:gd name="f63" fmla="+- f45 f60 0"/>
                          <a:gd name="f64" fmla="+- f44 0 f61"/>
                          <a:gd name="f65" fmla="+- f44 f61 0"/>
                          <a:gd name="f66" fmla="*/ f62 f30 1"/>
                          <a:gd name="f67" fmla="*/ f64 f30 1"/>
                          <a:gd name="f68" fmla="*/ f63 f30 1"/>
                          <a:gd name="f69" fmla="*/ f65 f30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8">
                            <a:pos x="f66" y="f67"/>
                          </a:cxn>
                          <a:cxn ang="f29">
                            <a:pos x="f66" y="f69"/>
                          </a:cxn>
                          <a:cxn ang="f29">
                            <a:pos x="f68" y="f69"/>
                          </a:cxn>
                          <a:cxn ang="f28">
                            <a:pos x="f68" y="f67"/>
                          </a:cxn>
                        </a:cxnLst>
                        <a:rect l="f66" t="f67" r="f68" b="f69"/>
                        <a:pathLst>
                          <a:path>
                            <a:moveTo>
                              <a:pt x="f37" y="f50"/>
                            </a:moveTo>
                            <a:arcTo wR="f47" hR="f48" stAng="f1" swAng="f0"/>
                            <a:close/>
                          </a:path>
                        </a:pathLst>
                      </a:custGeom>
                      <a:solidFill>
                        <a:srgbClr val="FFC000"/>
                      </a:solidFill>
                      <a:ln cap="flat">
                        <a:noFill/>
                        <a:prstDash val="solid"/>
                      </a:ln>
                    </wps:spPr>
                    <wps:txbx>
                      <w:txbxContent>
                        <w:p w:rsidR="00BC4EE4" w:rsidRDefault="00BC4EE4">
                          <w:r>
                            <w:rPr>
                              <w:rStyle w:val="Numrodepage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/5</w:t>
                          </w:r>
                        </w:p>
                        <w:p w:rsidR="00BC4EE4" w:rsidRDefault="00BC4EE4"/>
                      </w:txbxContent>
                    </wps:txbx>
                    <wps:bodyPr vert="horz" wrap="square" lIns="0" tIns="45720" rIns="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Ellipse 4" o:spid="_x0000_s1032" style="position:absolute;margin-left:555pt;margin-top:19.5pt;width:37.55pt;height:37.5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6887,4768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" adj="-11796480,,5400" path="m,238444at,,476888,476888,,238444,,238444xe" fillcolor="#ffc000" stroked="f">
              <v:stroke joinstyle="miter"/>
              <v:formulas/>
              <v:path arrowok="t" o:connecttype="custom" o:connectlocs="238444,0;476887,238444;238444,476887;0,238444;69838,69838;69838,407049;407049,407049;407049,69838" o:connectangles="270,0,90,180,270,90,90,270" textboxrect="69838,69838,407049,407049"/>
              <v:textbox inset="0,,0">
                <w:txbxContent>
                  <w:p w:rsidR="00BC4EE4" w:rsidRDefault="00BC4EE4">
                    <w:r>
                      <w:rPr>
                        <w:rStyle w:val="Numrodepage"/>
                        <w:b/>
                        <w:bCs/>
                        <w:color w:val="FFFFFF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Style w:val="Numrodepage"/>
                        <w:b/>
                        <w:bCs/>
                        <w:color w:val="FFFFFF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Style w:val="Numrodepage"/>
                        <w:b/>
                        <w:bCs/>
                        <w:color w:val="FFFFFF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Style w:val="Numrodepage"/>
                        <w:b/>
                        <w:bCs/>
                        <w:color w:val="FFFFFF"/>
                        <w:sz w:val="24"/>
                        <w:szCs w:val="24"/>
                      </w:rPr>
                      <w:t>6</w:t>
                    </w:r>
                    <w:r>
                      <w:rPr>
                        <w:rStyle w:val="Numrodepage"/>
                        <w:b/>
                        <w:bCs/>
                        <w:color w:val="FFFFFF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Style w:val="Numrodepage"/>
                        <w:b/>
                        <w:bCs/>
                        <w:color w:val="FFFFFF"/>
                        <w:sz w:val="24"/>
                        <w:szCs w:val="24"/>
                      </w:rPr>
                      <w:t>/5</w:t>
                    </w:r>
                  </w:p>
                  <w:p w:rsidR="00BC4EE4" w:rsidRDefault="00BC4EE4"/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-888367</wp:posOffset>
          </wp:positionH>
          <wp:positionV relativeFrom="paragraph">
            <wp:posOffset>-348505</wp:posOffset>
          </wp:positionV>
          <wp:extent cx="7572374" cy="1234878"/>
          <wp:effectExtent l="0" t="0" r="0" b="3372"/>
          <wp:wrapNone/>
          <wp:docPr id="5" name="Imag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374" cy="123487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BC4EE4" w:rsidRDefault="00BC4EE4">
    <w:pPr>
      <w:pStyle w:val="En-tte"/>
      <w:tabs>
        <w:tab w:val="clear" w:pos="4536"/>
        <w:tab w:val="clear" w:pos="9072"/>
        <w:tab w:val="center" w:pos="453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212"/>
    <w:rsid w:val="00024238"/>
    <w:rsid w:val="000C0F62"/>
    <w:rsid w:val="00116F2C"/>
    <w:rsid w:val="00242EE2"/>
    <w:rsid w:val="00316BC8"/>
    <w:rsid w:val="00325280"/>
    <w:rsid w:val="003B18A5"/>
    <w:rsid w:val="00490177"/>
    <w:rsid w:val="004A1221"/>
    <w:rsid w:val="0053503E"/>
    <w:rsid w:val="005E3350"/>
    <w:rsid w:val="005E75BD"/>
    <w:rsid w:val="00630AFD"/>
    <w:rsid w:val="00740A77"/>
    <w:rsid w:val="007C300F"/>
    <w:rsid w:val="007E5B16"/>
    <w:rsid w:val="00A512F1"/>
    <w:rsid w:val="00BA302E"/>
    <w:rsid w:val="00BC4EE4"/>
    <w:rsid w:val="00C07F35"/>
    <w:rsid w:val="00D76212"/>
    <w:rsid w:val="00EC30CB"/>
    <w:rsid w:val="00ED155D"/>
    <w:rsid w:val="00ED5823"/>
    <w:rsid w:val="00F07EE6"/>
    <w:rsid w:val="00F17023"/>
    <w:rsid w:val="00F8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C4B3D"/>
  <w15:docId w15:val="{D3A10B64-A86D-49DC-A843-405421A8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pPr>
      <w:ind w:left="720"/>
    </w:pPr>
  </w:style>
  <w:style w:type="paragraph" w:customStyle="1" w:styleId="blocgrisEIE">
    <w:name w:val="bloc gris EIE"/>
    <w:basedOn w:val="Normal"/>
    <w:pPr>
      <w:spacing w:after="0" w:line="0" w:lineRule="atLeast"/>
      <w:jc w:val="both"/>
    </w:pPr>
    <w:rPr>
      <w:rFonts w:ascii="Arial" w:eastAsia="Microsoft YaHei" w:hAnsi="Arial"/>
      <w:b/>
      <w:bCs/>
      <w:kern w:val="3"/>
      <w:sz w:val="16"/>
      <w:szCs w:val="16"/>
      <w:lang w:eastAsia="zh-CN"/>
    </w:rPr>
  </w:style>
  <w:style w:type="character" w:customStyle="1" w:styleId="blocgrisEIECar">
    <w:name w:val="bloc gris EIE Car"/>
    <w:rPr>
      <w:rFonts w:ascii="Arial" w:eastAsia="Microsoft YaHei" w:hAnsi="Arial" w:cs="Times New Roman"/>
      <w:b/>
      <w:bCs/>
      <w:kern w:val="3"/>
      <w:sz w:val="16"/>
      <w:szCs w:val="16"/>
      <w:lang w:eastAsia="zh-CN"/>
    </w:rPr>
  </w:style>
  <w:style w:type="paragraph" w:styleId="NormalWeb">
    <w:name w:val="Normal (Web)"/>
    <w:basedOn w:val="Normal"/>
    <w:pPr>
      <w:spacing w:after="0" w:line="360" w:lineRule="auto"/>
      <w:ind w:left="2268"/>
      <w:jc w:val="both"/>
    </w:pPr>
    <w:rPr>
      <w:rFonts w:ascii="Arial" w:eastAsia="Times New Roman" w:hAnsi="Arial"/>
      <w:sz w:val="20"/>
      <w:szCs w:val="20"/>
      <w:lang w:val="en-US"/>
    </w:rPr>
  </w:style>
  <w:style w:type="character" w:customStyle="1" w:styleId="NormalWebCar">
    <w:name w:val="Normal (Web) Car"/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tableautexte">
    <w:name w:val="tableau texte"/>
    <w:basedOn w:val="Normal"/>
    <w:pPr>
      <w:spacing w:after="0" w:line="240" w:lineRule="auto"/>
      <w:jc w:val="both"/>
    </w:pPr>
    <w:rPr>
      <w:rFonts w:ascii="Arial" w:eastAsia="Times New Roman" w:hAnsi="Arial"/>
      <w:color w:val="333333"/>
      <w:sz w:val="16"/>
      <w:szCs w:val="14"/>
      <w:lang w:val="en-US"/>
    </w:rPr>
  </w:style>
  <w:style w:type="character" w:customStyle="1" w:styleId="tableautexteCar">
    <w:name w:val="tableau texte Car"/>
    <w:rPr>
      <w:rFonts w:ascii="Arial" w:eastAsia="Times New Roman" w:hAnsi="Arial" w:cs="Times New Roman"/>
      <w:color w:val="333333"/>
      <w:sz w:val="16"/>
      <w:szCs w:val="14"/>
      <w:lang w:val="en-US"/>
    </w:rPr>
  </w:style>
  <w:style w:type="paragraph" w:customStyle="1" w:styleId="Titre3EIE">
    <w:name w:val="Titre 3 EIE"/>
    <w:basedOn w:val="Titre2"/>
    <w:pPr>
      <w:keepNext w:val="0"/>
      <w:keepLines w:val="0"/>
      <w:spacing w:before="60" w:after="60" w:line="240" w:lineRule="auto"/>
      <w:ind w:left="1418"/>
    </w:pPr>
    <w:rPr>
      <w:rFonts w:ascii="Arial" w:hAnsi="Arial"/>
      <w:b/>
      <w:bCs/>
      <w:iCs/>
      <w:color w:val="9A248E"/>
      <w:sz w:val="24"/>
      <w:szCs w:val="28"/>
      <w:lang w:val="en-US"/>
    </w:rPr>
  </w:style>
  <w:style w:type="paragraph" w:customStyle="1" w:styleId="Titre4EIE">
    <w:name w:val="Titre 4 EIE"/>
    <w:basedOn w:val="Titre2"/>
    <w:pPr>
      <w:keepNext w:val="0"/>
      <w:keepLines w:val="0"/>
      <w:spacing w:before="0" w:line="360" w:lineRule="auto"/>
      <w:ind w:left="2268"/>
    </w:pPr>
    <w:rPr>
      <w:rFonts w:ascii="Arial" w:hAnsi="Arial"/>
      <w:b/>
      <w:bCs/>
      <w:iCs/>
      <w:color w:val="F08A00"/>
      <w:sz w:val="24"/>
      <w:szCs w:val="24"/>
      <w:lang w:val="en-US"/>
    </w:rPr>
  </w:style>
  <w:style w:type="character" w:customStyle="1" w:styleId="Titre3EIECar">
    <w:name w:val="Titre 3 EIE Car"/>
    <w:rPr>
      <w:rFonts w:ascii="Arial" w:eastAsia="Times New Roman" w:hAnsi="Arial" w:cs="Times New Roman"/>
      <w:b/>
      <w:bCs/>
      <w:iCs/>
      <w:color w:val="9A248E"/>
      <w:sz w:val="24"/>
      <w:szCs w:val="28"/>
      <w:lang w:val="en-US"/>
    </w:rPr>
  </w:style>
  <w:style w:type="paragraph" w:customStyle="1" w:styleId="TexteEIE">
    <w:name w:val="Texte EIE"/>
    <w:basedOn w:val="NormalWeb"/>
    <w:pPr>
      <w:spacing w:line="240" w:lineRule="auto"/>
      <w:ind w:left="2124"/>
    </w:pPr>
    <w:rPr>
      <w:sz w:val="21"/>
    </w:rPr>
  </w:style>
  <w:style w:type="character" w:customStyle="1" w:styleId="Titre4EIECar">
    <w:name w:val="Titre 4 EIE Car"/>
    <w:rPr>
      <w:rFonts w:ascii="Arial" w:eastAsia="Times New Roman" w:hAnsi="Arial" w:cs="Times New Roman"/>
      <w:b/>
      <w:bCs/>
      <w:iCs/>
      <w:color w:val="F08A00"/>
      <w:sz w:val="24"/>
      <w:szCs w:val="24"/>
      <w:lang w:val="en-US"/>
    </w:rPr>
  </w:style>
  <w:style w:type="character" w:customStyle="1" w:styleId="TexteEIECar1">
    <w:name w:val="Texte EIE Car1"/>
    <w:rPr>
      <w:rFonts w:ascii="Arial" w:eastAsia="Times New Roman" w:hAnsi="Arial" w:cs="Times New Roman"/>
      <w:sz w:val="21"/>
      <w:szCs w:val="20"/>
      <w:lang w:val="en-US"/>
    </w:rPr>
  </w:style>
  <w:style w:type="character" w:customStyle="1" w:styleId="Titre2Car">
    <w:name w:val="Titre 2 Car"/>
    <w:basedOn w:val="Policepardfaut"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Paragraphestandard">
    <w:name w:val="[Paragraphe standard]"/>
    <w:basedOn w:val="Normal"/>
    <w:pPr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character" w:customStyle="1" w:styleId="ParagraphestandardCar">
    <w:name w:val="[Paragraphe standard] Car"/>
    <w:rPr>
      <w:rFonts w:ascii="Times New Roman" w:eastAsia="Calibri" w:hAnsi="Times New Roman" w:cs="Times New Roman"/>
      <w:color w:val="000000"/>
      <w:sz w:val="24"/>
      <w:szCs w:val="24"/>
    </w:rPr>
  </w:style>
  <w:style w:type="character" w:styleId="Numrodepage">
    <w:name w:val="page number"/>
    <w:basedOn w:val="Policepardfaut"/>
  </w:style>
  <w:style w:type="paragraph" w:customStyle="1" w:styleId="Titre1EIE">
    <w:name w:val="Titre 1 EIE"/>
    <w:basedOn w:val="Normal"/>
    <w:pPr>
      <w:spacing w:after="0" w:line="240" w:lineRule="auto"/>
    </w:pPr>
    <w:rPr>
      <w:rFonts w:ascii="Arial" w:hAnsi="Arial"/>
      <w:b/>
      <w:color w:val="FFFFFF"/>
      <w:sz w:val="76"/>
      <w:szCs w:val="76"/>
    </w:rPr>
  </w:style>
  <w:style w:type="character" w:customStyle="1" w:styleId="Titre1EIECar">
    <w:name w:val="Titre 1 EIE Car"/>
    <w:rPr>
      <w:rFonts w:ascii="Arial" w:eastAsia="Calibri" w:hAnsi="Arial" w:cs="Times New Roman"/>
      <w:b/>
      <w:color w:val="FFFFFF"/>
      <w:sz w:val="76"/>
      <w:szCs w:val="76"/>
    </w:rPr>
  </w:style>
  <w:style w:type="character" w:styleId="Lienhypertexte">
    <w:name w:val="Hyperlink"/>
    <w:basedOn w:val="Policepardfaut"/>
    <w:rPr>
      <w:color w:val="0000FF"/>
      <w:u w:val="single"/>
    </w:rPr>
  </w:style>
  <w:style w:type="paragraph" w:customStyle="1" w:styleId="Aucunstyledeparagraphe">
    <w:name w:val="[Aucun style de paragraphe]"/>
    <w:pPr>
      <w:suppressAutoHyphens/>
      <w:autoSpaceDE w:val="0"/>
      <w:spacing w:after="0" w:line="288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fr-FR"/>
    </w:rPr>
  </w:style>
  <w:style w:type="paragraph" w:customStyle="1" w:styleId="sousTitre">
    <w:name w:val="sous Titre"/>
    <w:basedOn w:val="Titre"/>
    <w:next w:val="Titre1"/>
    <w:pPr>
      <w:widowControl w:val="0"/>
      <w:pBdr>
        <w:bottom w:val="single" w:sz="8" w:space="6" w:color="1C5840"/>
      </w:pBdr>
      <w:spacing w:before="240"/>
      <w:ind w:left="1134" w:right="1134"/>
      <w:jc w:val="center"/>
    </w:pPr>
    <w:rPr>
      <w:rFonts w:ascii="Verdana" w:hAnsi="Verdana"/>
      <w:b/>
      <w:smallCaps/>
      <w:color w:val="1C5840"/>
      <w:spacing w:val="0"/>
      <w:kern w:val="0"/>
      <w:sz w:val="24"/>
      <w:szCs w:val="22"/>
      <w:lang w:eastAsia="fr-FR"/>
    </w:rPr>
  </w:style>
  <w:style w:type="paragraph" w:styleId="Titre">
    <w:name w:val="Title"/>
    <w:basedOn w:val="Normal"/>
    <w:next w:val="Normal"/>
    <w:uiPriority w:val="10"/>
    <w:qFormat/>
    <w:pPr>
      <w:spacing w:after="0" w:line="240" w:lineRule="auto"/>
    </w:pPr>
    <w:rPr>
      <w:rFonts w:ascii="Cambria" w:eastAsia="Times New Roman" w:hAnsi="Cambria"/>
      <w:spacing w:val="-10"/>
      <w:kern w:val="3"/>
      <w:sz w:val="56"/>
      <w:szCs w:val="56"/>
    </w:rPr>
  </w:style>
  <w:style w:type="character" w:customStyle="1" w:styleId="TitreCar">
    <w:name w:val="Titre Car"/>
    <w:basedOn w:val="Policepardfaut"/>
    <w:rPr>
      <w:rFonts w:ascii="Cambria" w:eastAsia="Times New Roman" w:hAnsi="Cambria" w:cs="Times New Roman"/>
      <w:spacing w:val="-10"/>
      <w:kern w:val="3"/>
      <w:sz w:val="56"/>
      <w:szCs w:val="56"/>
    </w:rPr>
  </w:style>
  <w:style w:type="character" w:customStyle="1" w:styleId="Titre1Car">
    <w:name w:val="Titre 1 Car"/>
    <w:basedOn w:val="Policepardfaut"/>
    <w:rPr>
      <w:rFonts w:ascii="Cambria" w:eastAsia="Times New Roman" w:hAnsi="Cambria" w:cs="Times New Roman"/>
      <w:color w:val="365F91"/>
      <w:sz w:val="32"/>
      <w:szCs w:val="32"/>
    </w:rPr>
  </w:style>
  <w:style w:type="character" w:styleId="Mentionnonrsolue">
    <w:name w:val="Unresolved Mention"/>
    <w:basedOn w:val="Policepardfaut"/>
    <w:rPr>
      <w:color w:val="808080"/>
      <w:shd w:val="clear" w:color="auto" w:fill="E6E6E6"/>
    </w:rPr>
  </w:style>
  <w:style w:type="character" w:styleId="Marquedecommentaire">
    <w:name w:val="annotation reference"/>
    <w:basedOn w:val="Policepardfaut"/>
    <w:uiPriority w:val="99"/>
    <w:semiHidden/>
    <w:unhideWhenUsed/>
    <w:rsid w:val="0053503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503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503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503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50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yperlink" Target="http://www.ceder-provence.org" TargetMode="Externa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://www.ceder-provence.or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www.ceder-provence.or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://www.ceder-provence.or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ww.ceder-provence.or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ceder-provence.org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\Desktop\CAPRENOV%20-%20Etudes\00_Questionnaire%20Logement\Nouveau%20modele%20fiche%20word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Nouveau modele fiche word</Template>
  <TotalTime>13</TotalTime>
  <Pages>6</Pages>
  <Words>946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</dc:creator>
  <dc:description/>
  <cp:lastModifiedBy>Samuel</cp:lastModifiedBy>
  <cp:revision>4</cp:revision>
  <cp:lastPrinted>2019-02-06T15:53:00Z</cp:lastPrinted>
  <dcterms:created xsi:type="dcterms:W3CDTF">2019-02-11T08:54:00Z</dcterms:created>
  <dcterms:modified xsi:type="dcterms:W3CDTF">2019-02-11T13:29:00Z</dcterms:modified>
</cp:coreProperties>
</file>